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3703C" w14:textId="77777777" w:rsidR="00501FE9" w:rsidRPr="000E306C" w:rsidRDefault="00A22B9C" w:rsidP="007736F2">
      <w:pPr>
        <w:rPr>
          <w:rFonts w:ascii="Segoe UI" w:hAnsi="Segoe UI" w:cs="Segoe UI"/>
          <w:noProof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1F47E28F" wp14:editId="23CB4A56">
            <wp:simplePos x="0" y="0"/>
            <wp:positionH relativeFrom="column">
              <wp:posOffset>4175760</wp:posOffset>
            </wp:positionH>
            <wp:positionV relativeFrom="paragraph">
              <wp:posOffset>-525145</wp:posOffset>
            </wp:positionV>
            <wp:extent cx="1557655" cy="817880"/>
            <wp:effectExtent l="0" t="0" r="4445" b="1270"/>
            <wp:wrapNone/>
            <wp:docPr id="7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55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075BC">
        <w:rPr>
          <w:rFonts w:ascii="Segoe UI" w:hAnsi="Segoe UI" w:cs="Segoe U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8EF9C89" wp14:editId="2B54FEB3">
                <wp:simplePos x="0" y="0"/>
                <wp:positionH relativeFrom="column">
                  <wp:posOffset>4267200</wp:posOffset>
                </wp:positionH>
                <wp:positionV relativeFrom="paragraph">
                  <wp:posOffset>165735</wp:posOffset>
                </wp:positionV>
                <wp:extent cx="2138680" cy="866775"/>
                <wp:effectExtent l="0" t="0" r="0" b="0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868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954938" w14:textId="77777777" w:rsidR="004552A2" w:rsidRPr="00C91BFB" w:rsidRDefault="004552A2" w:rsidP="00076446">
                            <w:pPr>
                              <w:pStyle w:val="LKGERText"/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olor w:val="auto"/>
                                <w:spacing w:val="8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91BFB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olor w:val="auto"/>
                                <w:spacing w:val="8"/>
                                <w:sz w:val="18"/>
                                <w:szCs w:val="18"/>
                                <w:lang w:val="de-DE"/>
                              </w:rPr>
                              <w:t>Kreisverwaltung Germersheim</w:t>
                            </w:r>
                          </w:p>
                          <w:p w14:paraId="5026C3DB" w14:textId="77777777" w:rsidR="004552A2" w:rsidRPr="00B46317" w:rsidRDefault="004552A2" w:rsidP="00076446">
                            <w:pPr>
                              <w:pStyle w:val="LKGERText"/>
                              <w:rPr>
                                <w:rStyle w:val="LKGERName"/>
                                <w:color w:val="auto"/>
                                <w:spacing w:val="8"/>
                                <w:lang w:val="de-DE"/>
                              </w:rPr>
                            </w:pPr>
                            <w:bookmarkStart w:id="0" w:name="Fachamt"/>
                            <w:bookmarkEnd w:id="0"/>
                          </w:p>
                        </w:txbxContent>
                      </wps:txbx>
                      <wps:bodyPr rot="0" vert="horz" wrap="square" lIns="18000" tIns="180000" rIns="18000" bIns="18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EF9C8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36pt;margin-top:13.05pt;width:168.4pt;height:68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" filled="f" stroked="f">
                <v:textbox inset=".5mm,5mm,.5mm,5mm">
                  <w:txbxContent>
                    <w:p w14:paraId="4E954938" w14:textId="77777777" w:rsidR="004552A2" w:rsidRPr="00C91BFB" w:rsidRDefault="004552A2" w:rsidP="00076446">
                      <w:pPr>
                        <w:pStyle w:val="LKGERText"/>
                        <w:rPr>
                          <w:rStyle w:val="LKGERName"/>
                          <w:rFonts w:ascii="Segoe UI" w:hAnsi="Segoe UI" w:cs="Segoe UI"/>
                          <w:b w:val="0"/>
                          <w:color w:val="auto"/>
                          <w:spacing w:val="8"/>
                          <w:sz w:val="18"/>
                          <w:szCs w:val="18"/>
                          <w:lang w:val="de-DE"/>
                        </w:rPr>
                      </w:pPr>
                      <w:r w:rsidRPr="00C91BFB">
                        <w:rPr>
                          <w:rStyle w:val="LKGERName"/>
                          <w:rFonts w:ascii="Segoe UI" w:hAnsi="Segoe UI" w:cs="Segoe UI"/>
                          <w:b w:val="0"/>
                          <w:color w:val="auto"/>
                          <w:spacing w:val="8"/>
                          <w:sz w:val="18"/>
                          <w:szCs w:val="18"/>
                          <w:lang w:val="de-DE"/>
                        </w:rPr>
                        <w:t>Kreisverwaltung Germersheim</w:t>
                      </w:r>
                    </w:p>
                    <w:p w14:paraId="5026C3DB" w14:textId="77777777" w:rsidR="004552A2" w:rsidRPr="00B46317" w:rsidRDefault="004552A2" w:rsidP="00076446">
                      <w:pPr>
                        <w:pStyle w:val="LKGERText"/>
                        <w:rPr>
                          <w:rStyle w:val="LKGERName"/>
                          <w:color w:val="auto"/>
                          <w:spacing w:val="8"/>
                          <w:lang w:val="de-DE"/>
                        </w:rPr>
                      </w:pPr>
                      <w:bookmarkStart w:id="1" w:name="Fachamt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1DC5A29D" w14:textId="77777777" w:rsidR="00660430" w:rsidRPr="000E306C" w:rsidRDefault="00660430" w:rsidP="007736F2">
      <w:pPr>
        <w:tabs>
          <w:tab w:val="left" w:pos="142"/>
          <w:tab w:val="left" w:pos="7371"/>
          <w:tab w:val="right" w:pos="9072"/>
        </w:tabs>
        <w:rPr>
          <w:rFonts w:ascii="Segoe UI" w:hAnsi="Segoe UI" w:cs="Segoe UI"/>
        </w:rPr>
      </w:pPr>
    </w:p>
    <w:p w14:paraId="41FC1B68" w14:textId="77777777" w:rsidR="00660430" w:rsidRPr="000E306C" w:rsidRDefault="00311AC5" w:rsidP="007736F2">
      <w:pPr>
        <w:tabs>
          <w:tab w:val="left" w:pos="142"/>
          <w:tab w:val="left" w:pos="7371"/>
          <w:tab w:val="right" w:pos="9072"/>
        </w:tabs>
        <w:rPr>
          <w:rFonts w:ascii="Segoe UI" w:hAnsi="Segoe UI" w:cs="Segoe UI"/>
        </w:rPr>
      </w:pPr>
      <w:r>
        <w:rPr>
          <w:rFonts w:ascii="Segoe UI" w:hAnsi="Segoe UI" w:cs="Segoe U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6BBE514" wp14:editId="2150181E">
                <wp:simplePos x="0" y="0"/>
                <wp:positionH relativeFrom="column">
                  <wp:posOffset>4275455</wp:posOffset>
                </wp:positionH>
                <wp:positionV relativeFrom="paragraph">
                  <wp:posOffset>101600</wp:posOffset>
                </wp:positionV>
                <wp:extent cx="2059940" cy="20828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940" cy="208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E838CB" w14:textId="77777777" w:rsidR="004552A2" w:rsidRPr="002A0B2F" w:rsidRDefault="004552A2" w:rsidP="00076446">
                            <w:pPr>
                              <w:pStyle w:val="LKGERText"/>
                              <w:rPr>
                                <w:rStyle w:val="LKGERName"/>
                                <w:rFonts w:ascii="Segoe UI" w:hAnsi="Segoe UI" w:cs="Segoe UI"/>
                                <w:caps w:val="0"/>
                                <w:color w:val="auto"/>
                                <w:spacing w:val="8"/>
                                <w:szCs w:val="16"/>
                                <w:lang w:val="de-DE"/>
                              </w:rPr>
                            </w:pPr>
                            <w:r w:rsidRPr="002A0B2F">
                              <w:rPr>
                                <w:rStyle w:val="LKGERName"/>
                                <w:rFonts w:ascii="Segoe UI" w:hAnsi="Segoe UI" w:cs="Segoe UI"/>
                                <w:caps w:val="0"/>
                                <w:color w:val="auto"/>
                                <w:spacing w:val="8"/>
                                <w:szCs w:val="16"/>
                                <w:lang w:val="de-DE"/>
                              </w:rPr>
                              <w:t>Ihr/e Ansprechpartner/in</w:t>
                            </w:r>
                          </w:p>
                          <w:p w14:paraId="60D7957E" w14:textId="77777777" w:rsidR="004552A2" w:rsidRPr="00453BB9" w:rsidRDefault="004552A2" w:rsidP="00076446">
                            <w:pPr>
                              <w:pStyle w:val="LKGERText"/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  <w:lang w:val="de-DE"/>
                              </w:rPr>
                            </w:pPr>
                            <w:bookmarkStart w:id="1" w:name="Sachbearbeiter"/>
                            <w:bookmarkEnd w:id="1"/>
                            <w:r w:rsidRPr="00453BB9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  <w:lang w:val="de-DE"/>
                              </w:rPr>
                              <w:t xml:space="preserve">Frau </w:t>
                            </w:r>
                            <w:r w:rsidR="00453BB9" w:rsidRPr="00453BB9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  <w:lang w:val="de-DE"/>
                              </w:rPr>
                              <w:t>Claudia Vocke</w:t>
                            </w:r>
                          </w:p>
                          <w:p w14:paraId="498EE322" w14:textId="77777777" w:rsidR="004552A2" w:rsidRDefault="00120018" w:rsidP="00076446">
                            <w:pPr>
                              <w:pStyle w:val="LKGERText"/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  <w:lang w:val="de-DE"/>
                              </w:rPr>
                            </w:pPr>
                            <w:r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  <w:lang w:val="de-DE"/>
                              </w:rPr>
                              <w:t>Frau Stefanie Kahllenberger</w:t>
                            </w:r>
                          </w:p>
                          <w:p w14:paraId="09AC5976" w14:textId="77777777" w:rsidR="00120018" w:rsidRPr="00453BB9" w:rsidRDefault="00120018" w:rsidP="00076446">
                            <w:pPr>
                              <w:pStyle w:val="LKGERText"/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  <w:lang w:val="de-DE"/>
                              </w:rPr>
                            </w:pPr>
                          </w:p>
                          <w:p w14:paraId="33F0A9A2" w14:textId="77777777" w:rsidR="004552A2" w:rsidRPr="00453BB9" w:rsidRDefault="004552A2" w:rsidP="00076446">
                            <w:pPr>
                              <w:pStyle w:val="LKGERText"/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  <w:lang w:val="de-DE"/>
                              </w:rPr>
                            </w:pPr>
                            <w:r w:rsidRPr="00453BB9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  <w:u w:val="single"/>
                                <w:lang w:val="de-DE"/>
                              </w:rPr>
                              <w:t>Außenstelle</w:t>
                            </w:r>
                            <w:r w:rsidRPr="00453BB9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  <w:lang w:val="de-DE"/>
                              </w:rPr>
                              <w:t>:</w:t>
                            </w:r>
                          </w:p>
                          <w:p w14:paraId="0382C6FB" w14:textId="4404BD30" w:rsidR="00311AC5" w:rsidRPr="00924741" w:rsidRDefault="00C66FC7" w:rsidP="00076446">
                            <w:pPr>
                              <w:pStyle w:val="LKGERText"/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  <w:lang w:val="de-DE"/>
                              </w:rPr>
                            </w:pPr>
                            <w:r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  <w:lang w:val="de-DE"/>
                              </w:rPr>
                              <w:t>Schulstr. 4</w:t>
                            </w:r>
                            <w:r w:rsidR="00311AC5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  <w:lang w:val="de-DE"/>
                              </w:rPr>
                              <w:t>, 767</w:t>
                            </w:r>
                            <w:r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  <w:lang w:val="de-DE"/>
                              </w:rPr>
                              <w:t>5</w:t>
                            </w:r>
                            <w:r w:rsidR="00311AC5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  <w:lang w:val="de-DE"/>
                              </w:rPr>
                              <w:t xml:space="preserve">6 </w:t>
                            </w:r>
                            <w:r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  <w:lang w:val="de-DE"/>
                              </w:rPr>
                              <w:t>Bell</w:t>
                            </w:r>
                            <w:r w:rsidR="00311AC5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  <w:lang w:val="de-DE"/>
                              </w:rPr>
                              <w:t>heim</w:t>
                            </w:r>
                          </w:p>
                          <w:p w14:paraId="4B183B36" w14:textId="77777777" w:rsidR="004552A2" w:rsidRPr="00924741" w:rsidRDefault="004552A2" w:rsidP="00076446">
                            <w:pPr>
                              <w:pStyle w:val="LKGERText"/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  <w:lang w:val="de-DE"/>
                              </w:rPr>
                            </w:pPr>
                            <w:r w:rsidRPr="00924741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  <w:lang w:val="de-DE"/>
                              </w:rPr>
                              <w:t>Tel.: 07274 / 53</w:t>
                            </w:r>
                            <w:r w:rsidR="00833E18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  <w:lang w:val="de-DE"/>
                              </w:rPr>
                              <w:t>-</w:t>
                            </w:r>
                            <w:r w:rsidRPr="00924741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r w:rsidR="00453BB9" w:rsidRPr="00924741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  <w:lang w:val="de-DE"/>
                              </w:rPr>
                              <w:t>452</w:t>
                            </w:r>
                            <w:r w:rsidR="00833E18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  <w:lang w:val="de-DE"/>
                              </w:rPr>
                              <w:t xml:space="preserve">  oder -409</w:t>
                            </w:r>
                          </w:p>
                          <w:p w14:paraId="7BA47103" w14:textId="77777777" w:rsidR="004552A2" w:rsidRPr="002A0B2F" w:rsidRDefault="004552A2" w:rsidP="00076446">
                            <w:pPr>
                              <w:pStyle w:val="LKGERText"/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</w:rPr>
                            </w:pPr>
                            <w:r w:rsidRPr="002A0B2F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</w:rPr>
                              <w:t>E-Mail:</w:t>
                            </w:r>
                          </w:p>
                          <w:p w14:paraId="6E907D98" w14:textId="77777777" w:rsidR="004552A2" w:rsidRDefault="00641FCA" w:rsidP="008D57AD">
                            <w:pPr>
                              <w:pStyle w:val="LKGERText"/>
                              <w:rPr>
                                <w:rStyle w:val="Hyperlink"/>
                                <w:rFonts w:ascii="Segoe UI" w:hAnsi="Segoe UI" w:cs="Segoe UI"/>
                                <w:szCs w:val="16"/>
                              </w:rPr>
                            </w:pPr>
                            <w:hyperlink r:id="rId9" w:history="1">
                              <w:r w:rsidR="00453BB9" w:rsidRPr="007038AF">
                                <w:rPr>
                                  <w:rStyle w:val="Hyperlink"/>
                                  <w:rFonts w:ascii="Segoe UI" w:hAnsi="Segoe UI" w:cs="Segoe UI"/>
                                  <w:szCs w:val="16"/>
                                </w:rPr>
                                <w:t>c.vocke@kreis-germersheim.de</w:t>
                              </w:r>
                            </w:hyperlink>
                          </w:p>
                          <w:p w14:paraId="382F13A6" w14:textId="77777777" w:rsidR="00833E18" w:rsidRPr="002A0B2F" w:rsidRDefault="00833E18" w:rsidP="008D57AD">
                            <w:pPr>
                              <w:pStyle w:val="LKGERText"/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</w:rPr>
                            </w:pPr>
                            <w:r>
                              <w:rPr>
                                <w:rStyle w:val="Hyperlink"/>
                                <w:rFonts w:ascii="Segoe UI" w:hAnsi="Segoe UI" w:cs="Segoe UI"/>
                                <w:szCs w:val="16"/>
                              </w:rPr>
                              <w:t>s.kahllenberger@kreis-germersheim.de</w:t>
                            </w:r>
                          </w:p>
                          <w:p w14:paraId="0111A2A5" w14:textId="77777777" w:rsidR="004552A2" w:rsidRPr="00924741" w:rsidRDefault="00641FCA" w:rsidP="008D57AD">
                            <w:pPr>
                              <w:pStyle w:val="LKGERText"/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  <w:lang w:val="de-DE"/>
                              </w:rPr>
                            </w:pPr>
                            <w:hyperlink r:id="rId10" w:history="1">
                              <w:r w:rsidR="004552A2" w:rsidRPr="00924741">
                                <w:rPr>
                                  <w:rStyle w:val="Hyperlink"/>
                                  <w:rFonts w:ascii="Segoe UI" w:hAnsi="Segoe UI" w:cs="Segoe UI"/>
                                  <w:color w:val="auto"/>
                                  <w:szCs w:val="16"/>
                                  <w:u w:val="none"/>
                                  <w:lang w:val="de-DE"/>
                                </w:rPr>
                                <w:t>www.kreis-germersheim.de</w:t>
                              </w:r>
                            </w:hyperlink>
                          </w:p>
                          <w:p w14:paraId="1C995787" w14:textId="77777777" w:rsidR="004552A2" w:rsidRPr="00924741" w:rsidRDefault="004552A2" w:rsidP="008D57AD">
                            <w:pPr>
                              <w:pStyle w:val="LKGERText"/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lang w:val="de-DE"/>
                              </w:rPr>
                            </w:pPr>
                          </w:p>
                          <w:p w14:paraId="41BFA9BD" w14:textId="77777777" w:rsidR="004552A2" w:rsidRPr="00924741" w:rsidRDefault="004552A2" w:rsidP="008D57AD">
                            <w:pPr>
                              <w:pStyle w:val="LKGERText"/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  <w:lang w:val="de-DE"/>
                              </w:rPr>
                            </w:pPr>
                            <w:r w:rsidRPr="00924741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  <w:lang w:val="de-DE"/>
                              </w:rPr>
                              <w:t>Aktenzeichen: F</w:t>
                            </w:r>
                            <w:r w:rsidR="00311AC5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  <w:lang w:val="de-DE"/>
                              </w:rPr>
                              <w:t>B</w:t>
                            </w:r>
                            <w:r w:rsidR="00120018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  <w:lang w:val="de-DE"/>
                              </w:rPr>
                              <w:t xml:space="preserve"> 24</w:t>
                            </w:r>
                          </w:p>
                          <w:p w14:paraId="70DF98E1" w14:textId="2AFFEFCC" w:rsidR="004552A2" w:rsidRPr="002A0B2F" w:rsidRDefault="004552A2" w:rsidP="008D57AD">
                            <w:pPr>
                              <w:pStyle w:val="LKGERText"/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</w:rPr>
                            </w:pPr>
                            <w:r w:rsidRPr="002A0B2F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</w:rPr>
                              <w:t xml:space="preserve">Datum: </w:t>
                            </w:r>
                            <w:r w:rsidR="00CE3F49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</w:rPr>
                              <w:t xml:space="preserve">         </w:t>
                            </w:r>
                            <w:r w:rsidR="00833E18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</w:rPr>
                              <w:t>1</w:t>
                            </w:r>
                            <w:r w:rsidR="00C66FC7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</w:rPr>
                              <w:t>6</w:t>
                            </w:r>
                            <w:r w:rsidR="00833E18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="00833E18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</w:rPr>
                              <w:t>Juni</w:t>
                            </w:r>
                            <w:proofErr w:type="spellEnd"/>
                            <w:r w:rsidR="00833E18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</w:rPr>
                              <w:t xml:space="preserve"> </w:t>
                            </w:r>
                            <w:r w:rsidR="00CE3F49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</w:rPr>
                              <w:t>202</w:t>
                            </w:r>
                            <w:r w:rsidR="00C66FC7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18000" tIns="18000" rIns="91440" bIns="54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BE514" id="Text Box 11" o:spid="_x0000_s1027" type="#_x0000_t202" style="position:absolute;margin-left:336.65pt;margin-top:8pt;width:162.2pt;height:16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" stroked="f">
                <v:textbox inset=".5mm,.5mm,,1.5mm">
                  <w:txbxContent>
                    <w:p w14:paraId="4DE838CB" w14:textId="77777777" w:rsidR="004552A2" w:rsidRPr="002A0B2F" w:rsidRDefault="004552A2" w:rsidP="00076446">
                      <w:pPr>
                        <w:pStyle w:val="LKGERText"/>
                        <w:rPr>
                          <w:rStyle w:val="LKGERName"/>
                          <w:rFonts w:ascii="Segoe UI" w:hAnsi="Segoe UI" w:cs="Segoe UI"/>
                          <w:caps w:val="0"/>
                          <w:color w:val="auto"/>
                          <w:spacing w:val="8"/>
                          <w:szCs w:val="16"/>
                          <w:lang w:val="de-DE"/>
                        </w:rPr>
                      </w:pPr>
                      <w:r w:rsidRPr="002A0B2F">
                        <w:rPr>
                          <w:rStyle w:val="LKGERName"/>
                          <w:rFonts w:ascii="Segoe UI" w:hAnsi="Segoe UI" w:cs="Segoe UI"/>
                          <w:caps w:val="0"/>
                          <w:color w:val="auto"/>
                          <w:spacing w:val="8"/>
                          <w:szCs w:val="16"/>
                          <w:lang w:val="de-DE"/>
                        </w:rPr>
                        <w:t>Ihr/e Ansprechpartner/in</w:t>
                      </w:r>
                    </w:p>
                    <w:p w14:paraId="60D7957E" w14:textId="77777777" w:rsidR="004552A2" w:rsidRPr="00453BB9" w:rsidRDefault="004552A2" w:rsidP="00076446">
                      <w:pPr>
                        <w:pStyle w:val="LKGERText"/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  <w:lang w:val="de-DE"/>
                        </w:rPr>
                      </w:pPr>
                      <w:bookmarkStart w:id="3" w:name="Sachbearbeiter"/>
                      <w:bookmarkEnd w:id="3"/>
                      <w:r w:rsidRPr="00453BB9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  <w:lang w:val="de-DE"/>
                        </w:rPr>
                        <w:t xml:space="preserve">Frau </w:t>
                      </w:r>
                      <w:r w:rsidR="00453BB9" w:rsidRPr="00453BB9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  <w:lang w:val="de-DE"/>
                        </w:rPr>
                        <w:t>Claudia Vocke</w:t>
                      </w:r>
                    </w:p>
                    <w:p w14:paraId="498EE322" w14:textId="77777777" w:rsidR="004552A2" w:rsidRDefault="00120018" w:rsidP="00076446">
                      <w:pPr>
                        <w:pStyle w:val="LKGERText"/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  <w:lang w:val="de-DE"/>
                        </w:rPr>
                      </w:pPr>
                      <w:r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  <w:lang w:val="de-DE"/>
                        </w:rPr>
                        <w:t>Frau Stefanie Kahllenberger</w:t>
                      </w:r>
                    </w:p>
                    <w:p w14:paraId="09AC5976" w14:textId="77777777" w:rsidR="00120018" w:rsidRPr="00453BB9" w:rsidRDefault="00120018" w:rsidP="00076446">
                      <w:pPr>
                        <w:pStyle w:val="LKGERText"/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  <w:lang w:val="de-DE"/>
                        </w:rPr>
                      </w:pPr>
                    </w:p>
                    <w:p w14:paraId="33F0A9A2" w14:textId="77777777" w:rsidR="004552A2" w:rsidRPr="00453BB9" w:rsidRDefault="004552A2" w:rsidP="00076446">
                      <w:pPr>
                        <w:pStyle w:val="LKGERText"/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  <w:lang w:val="de-DE"/>
                        </w:rPr>
                      </w:pPr>
                      <w:r w:rsidRPr="00453BB9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  <w:u w:val="single"/>
                          <w:lang w:val="de-DE"/>
                        </w:rPr>
                        <w:t>Außenstelle</w:t>
                      </w:r>
                      <w:r w:rsidRPr="00453BB9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  <w:lang w:val="de-DE"/>
                        </w:rPr>
                        <w:t>:</w:t>
                      </w:r>
                    </w:p>
                    <w:p w14:paraId="0382C6FB" w14:textId="4404BD30" w:rsidR="00311AC5" w:rsidRPr="00924741" w:rsidRDefault="00C66FC7" w:rsidP="00076446">
                      <w:pPr>
                        <w:pStyle w:val="LKGERText"/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  <w:lang w:val="de-DE"/>
                        </w:rPr>
                      </w:pPr>
                      <w:r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  <w:lang w:val="de-DE"/>
                        </w:rPr>
                        <w:t>Schulstr. 4</w:t>
                      </w:r>
                      <w:r w:rsidR="00311AC5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  <w:lang w:val="de-DE"/>
                        </w:rPr>
                        <w:t>, 767</w:t>
                      </w:r>
                      <w:r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  <w:lang w:val="de-DE"/>
                        </w:rPr>
                        <w:t>5</w:t>
                      </w:r>
                      <w:r w:rsidR="00311AC5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  <w:lang w:val="de-DE"/>
                        </w:rPr>
                        <w:t xml:space="preserve">6 </w:t>
                      </w:r>
                      <w:r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  <w:lang w:val="de-DE"/>
                        </w:rPr>
                        <w:t>Bell</w:t>
                      </w:r>
                      <w:r w:rsidR="00311AC5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  <w:lang w:val="de-DE"/>
                        </w:rPr>
                        <w:t>heim</w:t>
                      </w:r>
                    </w:p>
                    <w:p w14:paraId="4B183B36" w14:textId="77777777" w:rsidR="004552A2" w:rsidRPr="00924741" w:rsidRDefault="004552A2" w:rsidP="00076446">
                      <w:pPr>
                        <w:pStyle w:val="LKGERText"/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  <w:lang w:val="de-DE"/>
                        </w:rPr>
                      </w:pPr>
                      <w:r w:rsidRPr="00924741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  <w:lang w:val="de-DE"/>
                        </w:rPr>
                        <w:t>Tel.: 07274 / 53</w:t>
                      </w:r>
                      <w:r w:rsidR="00833E18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  <w:lang w:val="de-DE"/>
                        </w:rPr>
                        <w:t>-</w:t>
                      </w:r>
                      <w:r w:rsidRPr="00924741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  <w:lang w:val="de-DE"/>
                        </w:rPr>
                        <w:t xml:space="preserve"> </w:t>
                      </w:r>
                      <w:r w:rsidR="00453BB9" w:rsidRPr="00924741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  <w:lang w:val="de-DE"/>
                        </w:rPr>
                        <w:t>452</w:t>
                      </w:r>
                      <w:r w:rsidR="00833E18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  <w:lang w:val="de-DE"/>
                        </w:rPr>
                        <w:t xml:space="preserve">  oder -409</w:t>
                      </w:r>
                    </w:p>
                    <w:p w14:paraId="7BA47103" w14:textId="77777777" w:rsidR="004552A2" w:rsidRPr="002A0B2F" w:rsidRDefault="004552A2" w:rsidP="00076446">
                      <w:pPr>
                        <w:pStyle w:val="LKGERText"/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</w:rPr>
                      </w:pPr>
                      <w:r w:rsidRPr="002A0B2F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</w:rPr>
                        <w:t>E-Mail:</w:t>
                      </w:r>
                    </w:p>
                    <w:p w14:paraId="6E907D98" w14:textId="77777777" w:rsidR="004552A2" w:rsidRDefault="00C66FC7" w:rsidP="008D57AD">
                      <w:pPr>
                        <w:pStyle w:val="LKGERText"/>
                        <w:rPr>
                          <w:rStyle w:val="Hyperlink"/>
                          <w:rFonts w:ascii="Segoe UI" w:hAnsi="Segoe UI" w:cs="Segoe UI"/>
                          <w:szCs w:val="16"/>
                        </w:rPr>
                      </w:pPr>
                      <w:hyperlink r:id="rId11" w:history="1">
                        <w:r w:rsidR="00453BB9" w:rsidRPr="007038AF">
                          <w:rPr>
                            <w:rStyle w:val="Hyperlink"/>
                            <w:rFonts w:ascii="Segoe UI" w:hAnsi="Segoe UI" w:cs="Segoe UI"/>
                            <w:szCs w:val="16"/>
                          </w:rPr>
                          <w:t>c.vocke@kreis-germersheim.de</w:t>
                        </w:r>
                      </w:hyperlink>
                    </w:p>
                    <w:p w14:paraId="382F13A6" w14:textId="77777777" w:rsidR="00833E18" w:rsidRPr="002A0B2F" w:rsidRDefault="00833E18" w:rsidP="008D57AD">
                      <w:pPr>
                        <w:pStyle w:val="LKGERText"/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</w:rPr>
                      </w:pPr>
                      <w:r>
                        <w:rPr>
                          <w:rStyle w:val="Hyperlink"/>
                          <w:rFonts w:ascii="Segoe UI" w:hAnsi="Segoe UI" w:cs="Segoe UI"/>
                          <w:szCs w:val="16"/>
                        </w:rPr>
                        <w:t>s.kahllenberger@kreis-germersheim.de</w:t>
                      </w:r>
                    </w:p>
                    <w:p w14:paraId="0111A2A5" w14:textId="77777777" w:rsidR="004552A2" w:rsidRPr="00924741" w:rsidRDefault="00C66FC7" w:rsidP="008D57AD">
                      <w:pPr>
                        <w:pStyle w:val="LKGERText"/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  <w:lang w:val="de-DE"/>
                        </w:rPr>
                      </w:pPr>
                      <w:hyperlink r:id="rId12" w:history="1">
                        <w:r w:rsidR="004552A2" w:rsidRPr="00924741">
                          <w:rPr>
                            <w:rStyle w:val="Hyperlink"/>
                            <w:rFonts w:ascii="Segoe UI" w:hAnsi="Segoe UI" w:cs="Segoe UI"/>
                            <w:color w:val="auto"/>
                            <w:szCs w:val="16"/>
                            <w:u w:val="none"/>
                            <w:lang w:val="de-DE"/>
                          </w:rPr>
                          <w:t>www.kreis-germersheim.de</w:t>
                        </w:r>
                      </w:hyperlink>
                    </w:p>
                    <w:p w14:paraId="1C995787" w14:textId="77777777" w:rsidR="004552A2" w:rsidRPr="00924741" w:rsidRDefault="004552A2" w:rsidP="008D57AD">
                      <w:pPr>
                        <w:pStyle w:val="LKGERText"/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lang w:val="de-DE"/>
                        </w:rPr>
                      </w:pPr>
                    </w:p>
                    <w:p w14:paraId="41BFA9BD" w14:textId="77777777" w:rsidR="004552A2" w:rsidRPr="00924741" w:rsidRDefault="004552A2" w:rsidP="008D57AD">
                      <w:pPr>
                        <w:pStyle w:val="LKGERText"/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  <w:lang w:val="de-DE"/>
                        </w:rPr>
                      </w:pPr>
                      <w:r w:rsidRPr="00924741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  <w:lang w:val="de-DE"/>
                        </w:rPr>
                        <w:t>Aktenzeichen: F</w:t>
                      </w:r>
                      <w:r w:rsidR="00311AC5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  <w:lang w:val="de-DE"/>
                        </w:rPr>
                        <w:t>B</w:t>
                      </w:r>
                      <w:r w:rsidR="00120018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  <w:lang w:val="de-DE"/>
                        </w:rPr>
                        <w:t xml:space="preserve"> 24</w:t>
                      </w:r>
                    </w:p>
                    <w:p w14:paraId="70DF98E1" w14:textId="2AFFEFCC" w:rsidR="004552A2" w:rsidRPr="002A0B2F" w:rsidRDefault="004552A2" w:rsidP="008D57AD">
                      <w:pPr>
                        <w:pStyle w:val="LKGERText"/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</w:rPr>
                      </w:pPr>
                      <w:r w:rsidRPr="002A0B2F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</w:rPr>
                        <w:t xml:space="preserve">Datum: </w:t>
                      </w:r>
                      <w:r w:rsidR="00CE3F49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</w:rPr>
                        <w:t xml:space="preserve">         </w:t>
                      </w:r>
                      <w:r w:rsidR="00833E18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</w:rPr>
                        <w:t>1</w:t>
                      </w:r>
                      <w:r w:rsidR="00C66FC7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</w:rPr>
                        <w:t>6</w:t>
                      </w:r>
                      <w:r w:rsidR="00833E18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</w:rPr>
                        <w:t xml:space="preserve">. </w:t>
                      </w:r>
                      <w:proofErr w:type="spellStart"/>
                      <w:r w:rsidR="00833E18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</w:rPr>
                        <w:t>Juni</w:t>
                      </w:r>
                      <w:proofErr w:type="spellEnd"/>
                      <w:r w:rsidR="00833E18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</w:rPr>
                        <w:t xml:space="preserve"> </w:t>
                      </w:r>
                      <w:r w:rsidR="00CE3F49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</w:rPr>
                        <w:t>202</w:t>
                      </w:r>
                      <w:r w:rsidR="00C66FC7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075BC">
        <w:rPr>
          <w:rFonts w:ascii="Segoe UI" w:hAnsi="Segoe UI" w:cs="Segoe U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18BA0773" wp14:editId="33BC845F">
                <wp:simplePos x="0" y="0"/>
                <wp:positionH relativeFrom="column">
                  <wp:posOffset>0</wp:posOffset>
                </wp:positionH>
                <wp:positionV relativeFrom="paragraph">
                  <wp:posOffset>153670</wp:posOffset>
                </wp:positionV>
                <wp:extent cx="3317240" cy="1600200"/>
                <wp:effectExtent l="0" t="0" r="0" b="0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724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5F98D3" w14:textId="77777777" w:rsidR="004552A2" w:rsidRPr="000E306C" w:rsidRDefault="004552A2" w:rsidP="00643F4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0E306C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 w:val="14"/>
                                <w:szCs w:val="14"/>
                                <w:u w:val="single"/>
                              </w:rPr>
                              <w:t xml:space="preserve">Kreisverwaltung  </w:t>
                            </w:r>
                            <w:r w:rsidRPr="000E306C">
                              <w:rPr>
                                <w:rFonts w:ascii="Segoe UI" w:hAnsi="Segoe UI" w:cs="Segoe UI"/>
                                <w:sz w:val="14"/>
                                <w:szCs w:val="14"/>
                                <w:u w:val="single"/>
                                <w:lang w:eastAsia="de-DE"/>
                              </w:rPr>
                              <w:t>•</w:t>
                            </w:r>
                            <w:r w:rsidRPr="000E306C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 w:val="14"/>
                                <w:szCs w:val="14"/>
                                <w:u w:val="single"/>
                              </w:rPr>
                              <w:t xml:space="preserve">  Luitpoldplatz 1  </w:t>
                            </w:r>
                            <w:r w:rsidRPr="000E306C">
                              <w:rPr>
                                <w:rFonts w:ascii="Segoe UI" w:hAnsi="Segoe UI" w:cs="Segoe UI"/>
                                <w:sz w:val="14"/>
                                <w:szCs w:val="14"/>
                                <w:u w:val="single"/>
                                <w:lang w:eastAsia="de-DE"/>
                              </w:rPr>
                              <w:t xml:space="preserve">•  </w:t>
                            </w:r>
                            <w:r w:rsidRPr="000E306C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 w:val="14"/>
                                <w:szCs w:val="14"/>
                                <w:u w:val="single"/>
                              </w:rPr>
                              <w:t>76726 Germersheim</w:t>
                            </w:r>
                          </w:p>
                          <w:p w14:paraId="6E7679DE" w14:textId="77777777" w:rsidR="004552A2" w:rsidRDefault="004552A2" w:rsidP="00643F4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 w:val="14"/>
                                <w:szCs w:val="14"/>
                              </w:rPr>
                            </w:pPr>
                            <w:bookmarkStart w:id="2" w:name="Adresse"/>
                            <w:bookmarkEnd w:id="2"/>
                          </w:p>
                          <w:p w14:paraId="522E21B9" w14:textId="77777777" w:rsidR="004552A2" w:rsidRPr="008D57AD" w:rsidRDefault="004552A2" w:rsidP="00643F4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Cs w:val="16"/>
                              </w:rPr>
                            </w:pPr>
                          </w:p>
                          <w:p w14:paraId="4ED0A9F8" w14:textId="77777777" w:rsidR="002E7794" w:rsidRPr="002E7794" w:rsidRDefault="002E7794" w:rsidP="002E7794">
                            <w:pPr>
                              <w:pStyle w:val="KeinLeerraum"/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2E7794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 w:val="20"/>
                                <w:szCs w:val="20"/>
                              </w:rPr>
                              <w:t xml:space="preserve">An die </w:t>
                            </w:r>
                          </w:p>
                          <w:p w14:paraId="36158149" w14:textId="77777777" w:rsidR="002E7794" w:rsidRPr="002E7794" w:rsidRDefault="002E7794" w:rsidP="002E7794">
                            <w:pPr>
                              <w:pStyle w:val="KeinLeerraum"/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2E7794"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 w:val="20"/>
                                <w:szCs w:val="20"/>
                              </w:rPr>
                              <w:t>Erziehungsberechtigten von Schülerinnen und Schülern, die die Ganztagsschule besuchen und an der gemeinschaftlichen Mittagsverpflegung teilnehmen</w:t>
                            </w:r>
                          </w:p>
                          <w:p w14:paraId="720DA076" w14:textId="77777777" w:rsidR="004552A2" w:rsidRPr="004552A2" w:rsidRDefault="004552A2" w:rsidP="004552A2">
                            <w:pPr>
                              <w:pStyle w:val="KeinLeerraum"/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 w:val="22"/>
                              </w:rPr>
                            </w:pPr>
                          </w:p>
                          <w:p w14:paraId="0FD1D1FF" w14:textId="77777777" w:rsidR="004552A2" w:rsidRDefault="004552A2" w:rsidP="004552A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Style w:val="LKGERName"/>
                                <w:rFonts w:ascii="Segoe UI" w:hAnsi="Segoe UI" w:cs="Segoe UI"/>
                                <w:b w:val="0"/>
                                <w:caps w:val="0"/>
                                <w:color w:val="auto"/>
                                <w:spacing w:val="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54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A0773" id="Text Box 7" o:spid="_x0000_s1028" type="#_x0000_t202" style="position:absolute;margin-left:0;margin-top:12.1pt;width:261.2pt;height:126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" stroked="f">
                <v:textbox inset=".5mm,.5mm,.5mm,1.5mm">
                  <w:txbxContent>
                    <w:p w14:paraId="005F98D3" w14:textId="77777777" w:rsidR="004552A2" w:rsidRPr="000E306C" w:rsidRDefault="004552A2" w:rsidP="00643F4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 w:val="14"/>
                          <w:szCs w:val="14"/>
                          <w:u w:val="single"/>
                        </w:rPr>
                      </w:pPr>
                      <w:r w:rsidRPr="000E306C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 w:val="14"/>
                          <w:szCs w:val="14"/>
                          <w:u w:val="single"/>
                        </w:rPr>
                        <w:t xml:space="preserve">Kreisverwaltung  </w:t>
                      </w:r>
                      <w:r w:rsidRPr="000E306C">
                        <w:rPr>
                          <w:rFonts w:ascii="Segoe UI" w:hAnsi="Segoe UI" w:cs="Segoe UI"/>
                          <w:sz w:val="14"/>
                          <w:szCs w:val="14"/>
                          <w:u w:val="single"/>
                          <w:lang w:eastAsia="de-DE"/>
                        </w:rPr>
                        <w:t>•</w:t>
                      </w:r>
                      <w:r w:rsidRPr="000E306C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 w:val="14"/>
                          <w:szCs w:val="14"/>
                          <w:u w:val="single"/>
                        </w:rPr>
                        <w:t xml:space="preserve">  Luitpoldplatz 1  </w:t>
                      </w:r>
                      <w:r w:rsidRPr="000E306C">
                        <w:rPr>
                          <w:rFonts w:ascii="Segoe UI" w:hAnsi="Segoe UI" w:cs="Segoe UI"/>
                          <w:sz w:val="14"/>
                          <w:szCs w:val="14"/>
                          <w:u w:val="single"/>
                          <w:lang w:eastAsia="de-DE"/>
                        </w:rPr>
                        <w:t xml:space="preserve">•  </w:t>
                      </w:r>
                      <w:r w:rsidRPr="000E306C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 w:val="14"/>
                          <w:szCs w:val="14"/>
                          <w:u w:val="single"/>
                        </w:rPr>
                        <w:t>76726 Germersheim</w:t>
                      </w:r>
                    </w:p>
                    <w:p w14:paraId="6E7679DE" w14:textId="77777777" w:rsidR="004552A2" w:rsidRDefault="004552A2" w:rsidP="00643F4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 w:val="14"/>
                          <w:szCs w:val="14"/>
                        </w:rPr>
                      </w:pPr>
                      <w:bookmarkStart w:id="5" w:name="Adresse"/>
                      <w:bookmarkEnd w:id="5"/>
                    </w:p>
                    <w:p w14:paraId="522E21B9" w14:textId="77777777" w:rsidR="004552A2" w:rsidRPr="008D57AD" w:rsidRDefault="004552A2" w:rsidP="00643F4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Cs w:val="16"/>
                        </w:rPr>
                      </w:pPr>
                    </w:p>
                    <w:p w14:paraId="4ED0A9F8" w14:textId="77777777" w:rsidR="002E7794" w:rsidRPr="002E7794" w:rsidRDefault="002E7794" w:rsidP="002E7794">
                      <w:pPr>
                        <w:pStyle w:val="KeinLeerraum"/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 w:val="20"/>
                          <w:szCs w:val="20"/>
                        </w:rPr>
                      </w:pPr>
                      <w:r w:rsidRPr="002E7794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 w:val="20"/>
                          <w:szCs w:val="20"/>
                        </w:rPr>
                        <w:t xml:space="preserve">An die </w:t>
                      </w:r>
                    </w:p>
                    <w:p w14:paraId="36158149" w14:textId="77777777" w:rsidR="002E7794" w:rsidRPr="002E7794" w:rsidRDefault="002E7794" w:rsidP="002E7794">
                      <w:pPr>
                        <w:pStyle w:val="KeinLeerraum"/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 w:val="20"/>
                          <w:szCs w:val="20"/>
                        </w:rPr>
                      </w:pPr>
                      <w:r w:rsidRPr="002E7794"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 w:val="20"/>
                          <w:szCs w:val="20"/>
                        </w:rPr>
                        <w:t>Erziehungsberechtigten von Schülerinnen und Schülern, die die Ganztagsschule besuchen und an der gemeinschaftlichen Mittagsverpflegung teilnehmen</w:t>
                      </w:r>
                    </w:p>
                    <w:p w14:paraId="720DA076" w14:textId="77777777" w:rsidR="004552A2" w:rsidRPr="004552A2" w:rsidRDefault="004552A2" w:rsidP="004552A2">
                      <w:pPr>
                        <w:pStyle w:val="KeinLeerraum"/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 w:val="22"/>
                        </w:rPr>
                      </w:pPr>
                    </w:p>
                    <w:p w14:paraId="0FD1D1FF" w14:textId="77777777" w:rsidR="004552A2" w:rsidRDefault="004552A2" w:rsidP="004552A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Style w:val="LKGERName"/>
                          <w:rFonts w:ascii="Segoe UI" w:hAnsi="Segoe UI" w:cs="Segoe UI"/>
                          <w:b w:val="0"/>
                          <w:caps w:val="0"/>
                          <w:color w:val="auto"/>
                          <w:spacing w:val="0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B42B5C" w14:textId="77777777" w:rsidR="00660430" w:rsidRPr="000E306C" w:rsidRDefault="00660430" w:rsidP="007736F2">
      <w:pPr>
        <w:tabs>
          <w:tab w:val="left" w:pos="142"/>
          <w:tab w:val="left" w:pos="7371"/>
          <w:tab w:val="right" w:pos="9072"/>
        </w:tabs>
        <w:rPr>
          <w:rFonts w:ascii="Segoe UI" w:hAnsi="Segoe UI" w:cs="Segoe UI"/>
        </w:rPr>
      </w:pPr>
    </w:p>
    <w:p w14:paraId="3DF06CAC" w14:textId="77777777" w:rsidR="00660430" w:rsidRPr="000E306C" w:rsidRDefault="00660430" w:rsidP="007736F2">
      <w:pPr>
        <w:tabs>
          <w:tab w:val="left" w:pos="142"/>
          <w:tab w:val="left" w:pos="7371"/>
          <w:tab w:val="right" w:pos="9072"/>
        </w:tabs>
        <w:rPr>
          <w:rFonts w:ascii="Segoe UI" w:hAnsi="Segoe UI" w:cs="Segoe UI"/>
        </w:rPr>
      </w:pPr>
    </w:p>
    <w:p w14:paraId="4B85CCE3" w14:textId="77777777" w:rsidR="00BD295F" w:rsidRPr="000E306C" w:rsidRDefault="00BD295F" w:rsidP="007736F2">
      <w:pPr>
        <w:tabs>
          <w:tab w:val="left" w:pos="142"/>
          <w:tab w:val="left" w:pos="7371"/>
          <w:tab w:val="right" w:pos="9072"/>
        </w:tabs>
        <w:rPr>
          <w:rFonts w:ascii="Segoe UI" w:hAnsi="Segoe UI" w:cs="Segoe UI"/>
        </w:rPr>
      </w:pPr>
    </w:p>
    <w:p w14:paraId="67120877" w14:textId="77777777" w:rsidR="00BD295F" w:rsidRPr="000E306C" w:rsidRDefault="001075BC" w:rsidP="007736F2">
      <w:pPr>
        <w:tabs>
          <w:tab w:val="left" w:pos="142"/>
          <w:tab w:val="left" w:pos="7371"/>
          <w:tab w:val="right" w:pos="9072"/>
        </w:tabs>
        <w:rPr>
          <w:rFonts w:ascii="Segoe UI" w:hAnsi="Segoe UI" w:cs="Segoe UI"/>
        </w:rPr>
      </w:pPr>
      <w:r>
        <w:rPr>
          <w:rFonts w:ascii="Segoe UI" w:hAnsi="Segoe UI" w:cs="Segoe U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22EEFD3" wp14:editId="3DB35E26">
                <wp:simplePos x="0" y="0"/>
                <wp:positionH relativeFrom="column">
                  <wp:posOffset>4167505</wp:posOffset>
                </wp:positionH>
                <wp:positionV relativeFrom="paragraph">
                  <wp:posOffset>315595</wp:posOffset>
                </wp:positionV>
                <wp:extent cx="2304415" cy="414655"/>
                <wp:effectExtent l="0" t="0" r="0" b="4445"/>
                <wp:wrapNone/>
                <wp:docPr id="9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9E4D7C" w14:textId="56EF2632" w:rsidR="004552A2" w:rsidRDefault="004552A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2EEFD3" id="Text Box 76" o:spid="_x0000_s1029" type="#_x0000_t202" style="position:absolute;margin-left:328.15pt;margin-top:24.85pt;width:181.45pt;height:32.65pt;z-index:-2516572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" filled="f" stroked="f">
                <v:textbox style="mso-fit-shape-to-text:t">
                  <w:txbxContent>
                    <w:p w14:paraId="4C9E4D7C" w14:textId="56EF2632" w:rsidR="004552A2" w:rsidRDefault="004552A2"/>
                  </w:txbxContent>
                </v:textbox>
              </v:shape>
            </w:pict>
          </mc:Fallback>
        </mc:AlternateContent>
      </w:r>
    </w:p>
    <w:p w14:paraId="39DB9B91" w14:textId="77777777" w:rsidR="00BD295F" w:rsidRPr="000E306C" w:rsidRDefault="00BD295F" w:rsidP="007736F2">
      <w:pPr>
        <w:tabs>
          <w:tab w:val="left" w:pos="142"/>
          <w:tab w:val="left" w:pos="7371"/>
          <w:tab w:val="right" w:pos="9072"/>
        </w:tabs>
        <w:rPr>
          <w:rFonts w:ascii="Segoe UI" w:hAnsi="Segoe UI" w:cs="Segoe UI"/>
        </w:rPr>
      </w:pPr>
    </w:p>
    <w:p w14:paraId="38EBD774" w14:textId="77777777" w:rsidR="00660430" w:rsidRPr="000E306C" w:rsidRDefault="00660430" w:rsidP="005332E3">
      <w:pPr>
        <w:tabs>
          <w:tab w:val="left" w:pos="142"/>
          <w:tab w:val="left" w:pos="7371"/>
          <w:tab w:val="right" w:pos="9072"/>
        </w:tabs>
        <w:spacing w:after="0"/>
        <w:rPr>
          <w:rFonts w:ascii="Segoe UI" w:hAnsi="Segoe UI" w:cs="Segoe UI"/>
        </w:rPr>
      </w:pPr>
    </w:p>
    <w:p w14:paraId="4AB54572" w14:textId="77777777" w:rsidR="00C378CB" w:rsidRPr="000E306C" w:rsidRDefault="00C378CB" w:rsidP="005332E3">
      <w:pPr>
        <w:tabs>
          <w:tab w:val="left" w:pos="142"/>
          <w:tab w:val="left" w:pos="7371"/>
          <w:tab w:val="right" w:pos="9072"/>
        </w:tabs>
        <w:spacing w:after="0"/>
        <w:rPr>
          <w:rFonts w:ascii="Segoe UI" w:hAnsi="Segoe UI" w:cs="Segoe UI"/>
        </w:rPr>
      </w:pPr>
    </w:p>
    <w:p w14:paraId="27360B1F" w14:textId="77777777" w:rsidR="00DC7529" w:rsidRDefault="00DC7529" w:rsidP="00DC7529">
      <w:pPr>
        <w:pStyle w:val="berschrift2"/>
        <w:rPr>
          <w:rFonts w:ascii="Segoe UI" w:hAnsi="Segoe UI" w:cs="Segoe UI"/>
        </w:rPr>
      </w:pPr>
      <w:bookmarkStart w:id="3" w:name="Body"/>
      <w:bookmarkEnd w:id="3"/>
    </w:p>
    <w:p w14:paraId="5F555C88" w14:textId="77777777" w:rsidR="0054604F" w:rsidRPr="003F47CB" w:rsidRDefault="0054604F" w:rsidP="0054604F">
      <w:pPr>
        <w:tabs>
          <w:tab w:val="left" w:pos="142"/>
          <w:tab w:val="left" w:pos="7371"/>
          <w:tab w:val="right" w:pos="9072"/>
        </w:tabs>
        <w:spacing w:after="0" w:line="240" w:lineRule="auto"/>
        <w:jc w:val="both"/>
        <w:rPr>
          <w:rFonts w:ascii="Segoe UI" w:hAnsi="Segoe UI" w:cs="Segoe UI"/>
          <w:b/>
          <w:sz w:val="20"/>
          <w:szCs w:val="20"/>
          <w:u w:val="single"/>
        </w:rPr>
      </w:pPr>
      <w:r w:rsidRPr="003F47CB">
        <w:rPr>
          <w:rFonts w:ascii="Segoe UI" w:hAnsi="Segoe UI" w:cs="Segoe UI"/>
          <w:b/>
          <w:sz w:val="20"/>
          <w:szCs w:val="20"/>
          <w:u w:val="single"/>
        </w:rPr>
        <w:t xml:space="preserve">Informationsbrief </w:t>
      </w:r>
    </w:p>
    <w:p w14:paraId="68CBB70E" w14:textId="702285C5" w:rsidR="002E7794" w:rsidRPr="003F47CB" w:rsidRDefault="002E7794" w:rsidP="002E7794">
      <w:pPr>
        <w:tabs>
          <w:tab w:val="left" w:pos="142"/>
          <w:tab w:val="left" w:pos="7371"/>
          <w:tab w:val="right" w:pos="9072"/>
        </w:tabs>
        <w:spacing w:after="0" w:line="240" w:lineRule="auto"/>
        <w:jc w:val="both"/>
        <w:rPr>
          <w:rFonts w:ascii="Segoe UI" w:hAnsi="Segoe UI" w:cs="Segoe UI"/>
          <w:b/>
          <w:sz w:val="20"/>
          <w:szCs w:val="20"/>
        </w:rPr>
      </w:pPr>
      <w:r w:rsidRPr="003F47CB">
        <w:rPr>
          <w:rFonts w:ascii="Segoe UI" w:hAnsi="Segoe UI" w:cs="Segoe UI"/>
          <w:b/>
          <w:sz w:val="20"/>
          <w:szCs w:val="20"/>
        </w:rPr>
        <w:t xml:space="preserve">Erhöhung des Elternbeitrages für die schulische Mittagsverpflegung an den Ganztagsschulen in Trägerschaft des Landkreises Germersheim ab dem </w:t>
      </w:r>
      <w:r w:rsidR="00CE3F49">
        <w:rPr>
          <w:rFonts w:ascii="Segoe UI" w:hAnsi="Segoe UI" w:cs="Segoe UI"/>
          <w:b/>
          <w:sz w:val="20"/>
          <w:szCs w:val="20"/>
        </w:rPr>
        <w:t>01</w:t>
      </w:r>
      <w:r w:rsidRPr="003F47CB">
        <w:rPr>
          <w:rFonts w:ascii="Segoe UI" w:hAnsi="Segoe UI" w:cs="Segoe UI"/>
          <w:b/>
          <w:sz w:val="20"/>
          <w:szCs w:val="20"/>
        </w:rPr>
        <w:t>.08.202</w:t>
      </w:r>
      <w:r w:rsidR="00C66FC7">
        <w:rPr>
          <w:rFonts w:ascii="Segoe UI" w:hAnsi="Segoe UI" w:cs="Segoe UI"/>
          <w:b/>
          <w:sz w:val="20"/>
          <w:szCs w:val="20"/>
        </w:rPr>
        <w:t>6</w:t>
      </w:r>
    </w:p>
    <w:p w14:paraId="6A3A7245" w14:textId="77777777" w:rsidR="002E7794" w:rsidRPr="003F47CB" w:rsidRDefault="002E7794" w:rsidP="002E7794">
      <w:pPr>
        <w:tabs>
          <w:tab w:val="left" w:pos="142"/>
          <w:tab w:val="left" w:pos="7371"/>
          <w:tab w:val="right" w:pos="9072"/>
        </w:tabs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5F3EA744" w14:textId="77777777" w:rsidR="002E7794" w:rsidRPr="003F47CB" w:rsidRDefault="002E7794" w:rsidP="002E7794">
      <w:pPr>
        <w:pStyle w:val="NurText"/>
        <w:rPr>
          <w:rFonts w:ascii="Segoe UI" w:hAnsi="Segoe UI" w:cs="Segoe UI"/>
          <w:sz w:val="20"/>
          <w:szCs w:val="20"/>
        </w:rPr>
      </w:pPr>
    </w:p>
    <w:p w14:paraId="01A3D29E" w14:textId="77777777" w:rsidR="002E7794" w:rsidRPr="003F47CB" w:rsidRDefault="002E7794" w:rsidP="002E7794">
      <w:pPr>
        <w:pStyle w:val="NurText"/>
        <w:rPr>
          <w:rFonts w:ascii="Segoe UI" w:hAnsi="Segoe UI" w:cs="Segoe UI"/>
          <w:sz w:val="20"/>
          <w:szCs w:val="20"/>
        </w:rPr>
      </w:pPr>
      <w:r w:rsidRPr="003F47CB">
        <w:rPr>
          <w:rFonts w:ascii="Segoe UI" w:hAnsi="Segoe UI" w:cs="Segoe UI"/>
          <w:sz w:val="20"/>
          <w:szCs w:val="20"/>
        </w:rPr>
        <w:t xml:space="preserve">Sehr geehrte Damen und Herren, </w:t>
      </w:r>
    </w:p>
    <w:p w14:paraId="04D3B4FE" w14:textId="77777777" w:rsidR="002E7794" w:rsidRPr="003F47CB" w:rsidRDefault="002E7794" w:rsidP="002E7794">
      <w:pPr>
        <w:pStyle w:val="NurText"/>
        <w:rPr>
          <w:rFonts w:ascii="Segoe UI" w:hAnsi="Segoe UI" w:cs="Segoe UI"/>
          <w:sz w:val="20"/>
          <w:szCs w:val="20"/>
        </w:rPr>
      </w:pPr>
    </w:p>
    <w:p w14:paraId="48D33397" w14:textId="0A2D862F" w:rsidR="002E7794" w:rsidRPr="003F47CB" w:rsidRDefault="002E7794" w:rsidP="002E7794">
      <w:pPr>
        <w:pStyle w:val="NurText"/>
        <w:jc w:val="both"/>
        <w:rPr>
          <w:rFonts w:ascii="Segoe UI" w:hAnsi="Segoe UI" w:cs="Segoe UI"/>
          <w:sz w:val="20"/>
          <w:szCs w:val="20"/>
        </w:rPr>
      </w:pPr>
      <w:r w:rsidRPr="003F47CB">
        <w:rPr>
          <w:rFonts w:ascii="Segoe UI" w:hAnsi="Segoe UI" w:cs="Segoe UI"/>
          <w:sz w:val="20"/>
          <w:szCs w:val="20"/>
        </w:rPr>
        <w:t xml:space="preserve">mit diesem Schreiben möchten wir Sie über die Erhöhung des Elternbeitrages für die schulische Mittagsverpflegung an den Ganztagsschulen in Trägerschaft des </w:t>
      </w:r>
      <w:r w:rsidR="00CE3F49">
        <w:rPr>
          <w:rFonts w:ascii="Segoe UI" w:hAnsi="Segoe UI" w:cs="Segoe UI"/>
          <w:sz w:val="20"/>
          <w:szCs w:val="20"/>
        </w:rPr>
        <w:t xml:space="preserve">Landkreises Germersheim ab dem </w:t>
      </w:r>
      <w:r w:rsidRPr="003F47CB">
        <w:rPr>
          <w:rFonts w:ascii="Segoe UI" w:hAnsi="Segoe UI" w:cs="Segoe UI"/>
          <w:sz w:val="20"/>
          <w:szCs w:val="20"/>
        </w:rPr>
        <w:t>0</w:t>
      </w:r>
      <w:r w:rsidR="00CE3F49">
        <w:rPr>
          <w:rFonts w:ascii="Segoe UI" w:hAnsi="Segoe UI" w:cs="Segoe UI"/>
          <w:sz w:val="20"/>
          <w:szCs w:val="20"/>
        </w:rPr>
        <w:t>1</w:t>
      </w:r>
      <w:r w:rsidRPr="003F47CB">
        <w:rPr>
          <w:rFonts w:ascii="Segoe UI" w:hAnsi="Segoe UI" w:cs="Segoe UI"/>
          <w:sz w:val="20"/>
          <w:szCs w:val="20"/>
        </w:rPr>
        <w:t>.08.202</w:t>
      </w:r>
      <w:r w:rsidR="00C66FC7">
        <w:rPr>
          <w:rFonts w:ascii="Segoe UI" w:hAnsi="Segoe UI" w:cs="Segoe UI"/>
          <w:sz w:val="20"/>
          <w:szCs w:val="20"/>
        </w:rPr>
        <w:t>6</w:t>
      </w:r>
      <w:r w:rsidRPr="003F47CB">
        <w:rPr>
          <w:rFonts w:ascii="Segoe UI" w:hAnsi="Segoe UI" w:cs="Segoe UI"/>
          <w:sz w:val="20"/>
          <w:szCs w:val="20"/>
        </w:rPr>
        <w:t xml:space="preserve"> informieren. </w:t>
      </w:r>
    </w:p>
    <w:p w14:paraId="696EF97C" w14:textId="77777777" w:rsidR="002E7794" w:rsidRPr="003F47CB" w:rsidRDefault="002E7794" w:rsidP="002E7794">
      <w:pPr>
        <w:pStyle w:val="NurText"/>
        <w:rPr>
          <w:rFonts w:ascii="Segoe UI" w:hAnsi="Segoe UI" w:cs="Segoe UI"/>
          <w:sz w:val="20"/>
          <w:szCs w:val="20"/>
        </w:rPr>
      </w:pPr>
    </w:p>
    <w:p w14:paraId="6165EB87" w14:textId="3E4388EB" w:rsidR="002E7794" w:rsidRPr="003F47CB" w:rsidRDefault="002E7794" w:rsidP="002E7794">
      <w:pPr>
        <w:pStyle w:val="NurText"/>
        <w:jc w:val="both"/>
        <w:rPr>
          <w:rFonts w:ascii="Segoe UI" w:hAnsi="Segoe UI" w:cs="Segoe UI"/>
          <w:sz w:val="20"/>
          <w:szCs w:val="20"/>
        </w:rPr>
      </w:pPr>
      <w:r w:rsidRPr="003F47CB">
        <w:rPr>
          <w:rFonts w:ascii="Segoe UI" w:hAnsi="Segoe UI" w:cs="Segoe UI"/>
          <w:sz w:val="20"/>
          <w:szCs w:val="20"/>
        </w:rPr>
        <w:t xml:space="preserve">An den Ganztagsschulen in Angebotsform und verpflichtender Form wird für die Schülerinnen und Schüler eine warme Mittagsmahlzeit  angeboten. Die Eltern werden nach § 85 SchulG an den Aufwendungen </w:t>
      </w:r>
      <w:r w:rsidR="003F47CB">
        <w:rPr>
          <w:rFonts w:ascii="Segoe UI" w:hAnsi="Segoe UI" w:cs="Segoe UI"/>
          <w:sz w:val="20"/>
          <w:szCs w:val="20"/>
        </w:rPr>
        <w:t>für die Verpflegung beteiligt. S</w:t>
      </w:r>
      <w:r w:rsidR="003F47CB" w:rsidRPr="003F47CB">
        <w:rPr>
          <w:rFonts w:ascii="Segoe UI" w:hAnsi="Segoe UI" w:cs="Segoe UI"/>
          <w:sz w:val="20"/>
          <w:szCs w:val="20"/>
        </w:rPr>
        <w:t>eit 20</w:t>
      </w:r>
      <w:r w:rsidR="00CE3F49">
        <w:rPr>
          <w:rFonts w:ascii="Segoe UI" w:hAnsi="Segoe UI" w:cs="Segoe UI"/>
          <w:sz w:val="20"/>
          <w:szCs w:val="20"/>
        </w:rPr>
        <w:t>2</w:t>
      </w:r>
      <w:r w:rsidR="00C66FC7">
        <w:rPr>
          <w:rFonts w:ascii="Segoe UI" w:hAnsi="Segoe UI" w:cs="Segoe UI"/>
          <w:sz w:val="20"/>
          <w:szCs w:val="20"/>
        </w:rPr>
        <w:t>4</w:t>
      </w:r>
      <w:r w:rsidR="003F47CB" w:rsidRPr="003F47CB">
        <w:rPr>
          <w:rFonts w:ascii="Segoe UI" w:hAnsi="Segoe UI" w:cs="Segoe UI"/>
          <w:sz w:val="20"/>
          <w:szCs w:val="20"/>
        </w:rPr>
        <w:t xml:space="preserve"> </w:t>
      </w:r>
      <w:r w:rsidR="003F47CB">
        <w:rPr>
          <w:rFonts w:ascii="Segoe UI" w:hAnsi="Segoe UI" w:cs="Segoe UI"/>
          <w:sz w:val="20"/>
          <w:szCs w:val="20"/>
        </w:rPr>
        <w:t>beträgt d</w:t>
      </w:r>
      <w:r w:rsidRPr="003F47CB">
        <w:rPr>
          <w:rFonts w:ascii="Segoe UI" w:hAnsi="Segoe UI" w:cs="Segoe UI"/>
          <w:sz w:val="20"/>
          <w:szCs w:val="20"/>
        </w:rPr>
        <w:t xml:space="preserve">ie Elternbeteiligung </w:t>
      </w:r>
      <w:r w:rsidR="00CE3F49">
        <w:rPr>
          <w:rFonts w:ascii="Segoe UI" w:hAnsi="Segoe UI" w:cs="Segoe UI"/>
          <w:sz w:val="20"/>
          <w:szCs w:val="20"/>
        </w:rPr>
        <w:t>4</w:t>
      </w:r>
      <w:r w:rsidRPr="003F47CB">
        <w:rPr>
          <w:rFonts w:ascii="Segoe UI" w:hAnsi="Segoe UI" w:cs="Segoe UI"/>
          <w:sz w:val="20"/>
          <w:szCs w:val="20"/>
        </w:rPr>
        <w:t>,</w:t>
      </w:r>
      <w:r w:rsidR="00C66FC7">
        <w:rPr>
          <w:rFonts w:ascii="Segoe UI" w:hAnsi="Segoe UI" w:cs="Segoe UI"/>
          <w:sz w:val="20"/>
          <w:szCs w:val="20"/>
        </w:rPr>
        <w:t>8</w:t>
      </w:r>
      <w:r w:rsidRPr="003F47CB">
        <w:rPr>
          <w:rFonts w:ascii="Segoe UI" w:hAnsi="Segoe UI" w:cs="Segoe UI"/>
          <w:sz w:val="20"/>
          <w:szCs w:val="20"/>
        </w:rPr>
        <w:t xml:space="preserve">0 € pro Schulessen. </w:t>
      </w:r>
    </w:p>
    <w:p w14:paraId="1E097FF3" w14:textId="77777777" w:rsidR="002E7794" w:rsidRPr="003F47CB" w:rsidRDefault="002E7794" w:rsidP="002E7794">
      <w:pPr>
        <w:pStyle w:val="NurText"/>
        <w:jc w:val="both"/>
        <w:rPr>
          <w:rFonts w:ascii="Segoe UI" w:hAnsi="Segoe UI" w:cs="Segoe UI"/>
          <w:sz w:val="20"/>
          <w:szCs w:val="20"/>
        </w:rPr>
      </w:pPr>
    </w:p>
    <w:p w14:paraId="6D7E41F3" w14:textId="77777777" w:rsidR="002E7794" w:rsidRPr="003F47CB" w:rsidRDefault="002E7794" w:rsidP="002E7794">
      <w:pPr>
        <w:pStyle w:val="NurText"/>
        <w:jc w:val="both"/>
        <w:rPr>
          <w:rFonts w:ascii="Segoe UI" w:hAnsi="Segoe UI" w:cs="Segoe UI"/>
          <w:sz w:val="20"/>
          <w:szCs w:val="20"/>
        </w:rPr>
      </w:pPr>
      <w:r w:rsidRPr="003F47CB">
        <w:rPr>
          <w:rFonts w:ascii="Segoe UI" w:hAnsi="Segoe UI" w:cs="Segoe UI"/>
          <w:sz w:val="20"/>
          <w:szCs w:val="20"/>
        </w:rPr>
        <w:t xml:space="preserve">In den letzten Jahren sind die </w:t>
      </w:r>
      <w:r w:rsidR="001A5929">
        <w:rPr>
          <w:rFonts w:ascii="Segoe UI" w:hAnsi="Segoe UI" w:cs="Segoe UI"/>
          <w:sz w:val="20"/>
          <w:szCs w:val="20"/>
        </w:rPr>
        <w:t>Gesamtk</w:t>
      </w:r>
      <w:r w:rsidRPr="003F47CB">
        <w:rPr>
          <w:rFonts w:ascii="Segoe UI" w:hAnsi="Segoe UI" w:cs="Segoe UI"/>
          <w:sz w:val="20"/>
          <w:szCs w:val="20"/>
        </w:rPr>
        <w:t xml:space="preserve">osten für das Schulessen durch </w:t>
      </w:r>
      <w:r w:rsidR="00500C67">
        <w:rPr>
          <w:rFonts w:ascii="Segoe UI" w:hAnsi="Segoe UI" w:cs="Segoe UI"/>
          <w:sz w:val="20"/>
          <w:szCs w:val="20"/>
        </w:rPr>
        <w:t>ständige</w:t>
      </w:r>
      <w:r w:rsidRPr="003F47CB">
        <w:rPr>
          <w:rFonts w:ascii="Segoe UI" w:hAnsi="Segoe UI" w:cs="Segoe UI"/>
          <w:sz w:val="20"/>
          <w:szCs w:val="20"/>
        </w:rPr>
        <w:t xml:space="preserve"> Erhöhungen im Bereich des Wirtschaftspersonals, Preisanpassungen der Caterer durch steigende Lebensmittel-</w:t>
      </w:r>
      <w:r w:rsidR="00CE3F49">
        <w:rPr>
          <w:rFonts w:ascii="Segoe UI" w:hAnsi="Segoe UI" w:cs="Segoe UI"/>
          <w:sz w:val="20"/>
          <w:szCs w:val="20"/>
        </w:rPr>
        <w:t>,</w:t>
      </w:r>
      <w:r w:rsidRPr="003F47CB">
        <w:rPr>
          <w:rFonts w:ascii="Segoe UI" w:hAnsi="Segoe UI" w:cs="Segoe UI"/>
          <w:sz w:val="20"/>
          <w:szCs w:val="20"/>
        </w:rPr>
        <w:t xml:space="preserve"> Produktions</w:t>
      </w:r>
      <w:r w:rsidR="00CE3F49">
        <w:rPr>
          <w:rFonts w:ascii="Segoe UI" w:hAnsi="Segoe UI" w:cs="Segoe UI"/>
          <w:sz w:val="20"/>
          <w:szCs w:val="20"/>
        </w:rPr>
        <w:t>- und Energie</w:t>
      </w:r>
      <w:r w:rsidRPr="003F47CB">
        <w:rPr>
          <w:rFonts w:ascii="Segoe UI" w:hAnsi="Segoe UI" w:cs="Segoe UI"/>
          <w:sz w:val="20"/>
          <w:szCs w:val="20"/>
        </w:rPr>
        <w:t xml:space="preserve">kosten, </w:t>
      </w:r>
      <w:r w:rsidR="00A3597C">
        <w:rPr>
          <w:rFonts w:ascii="Segoe UI" w:hAnsi="Segoe UI" w:cs="Segoe UI"/>
          <w:sz w:val="20"/>
          <w:szCs w:val="20"/>
        </w:rPr>
        <w:t>durch die Entsorgung sowie</w:t>
      </w:r>
      <w:r w:rsidRPr="003F47CB">
        <w:rPr>
          <w:rFonts w:ascii="Segoe UI" w:hAnsi="Segoe UI" w:cs="Segoe UI"/>
          <w:sz w:val="20"/>
          <w:szCs w:val="20"/>
        </w:rPr>
        <w:t xml:space="preserve"> erhöhte Betriebskosten dauerhaft angestiegen.  </w:t>
      </w:r>
    </w:p>
    <w:p w14:paraId="1FB4FBB8" w14:textId="77777777" w:rsidR="002E7794" w:rsidRPr="003F47CB" w:rsidRDefault="002E7794" w:rsidP="002E7794">
      <w:pPr>
        <w:pStyle w:val="NurText"/>
        <w:jc w:val="both"/>
        <w:rPr>
          <w:rFonts w:ascii="Segoe UI" w:hAnsi="Segoe UI" w:cs="Segoe UI"/>
          <w:sz w:val="20"/>
          <w:szCs w:val="20"/>
        </w:rPr>
      </w:pPr>
    </w:p>
    <w:p w14:paraId="7D297FCE" w14:textId="75F35440" w:rsidR="002E7794" w:rsidRPr="003F47CB" w:rsidRDefault="002E7794" w:rsidP="002E7794">
      <w:pPr>
        <w:pStyle w:val="NurText"/>
        <w:jc w:val="both"/>
        <w:rPr>
          <w:rFonts w:ascii="Segoe UI" w:hAnsi="Segoe UI" w:cs="Segoe UI"/>
          <w:b/>
          <w:sz w:val="20"/>
          <w:szCs w:val="20"/>
        </w:rPr>
      </w:pPr>
      <w:r w:rsidRPr="003F47CB">
        <w:rPr>
          <w:rFonts w:ascii="Segoe UI" w:hAnsi="Segoe UI" w:cs="Segoe UI"/>
          <w:sz w:val="20"/>
          <w:szCs w:val="20"/>
        </w:rPr>
        <w:t xml:space="preserve">Der Schulträgerausschuss und der Kreistag haben aus diesem Grund eine </w:t>
      </w:r>
      <w:r w:rsidRPr="003F47CB">
        <w:rPr>
          <w:rFonts w:ascii="Segoe UI" w:hAnsi="Segoe UI" w:cs="Segoe UI"/>
          <w:b/>
          <w:sz w:val="20"/>
          <w:szCs w:val="20"/>
        </w:rPr>
        <w:t xml:space="preserve">Erhöhung des Elternbeitrages für die schulische Mittagsverpflegung an den Ganztagsschulen in Trägerschaft des Landkreises Germersheim von derzeit </w:t>
      </w:r>
      <w:r w:rsidR="00CE3F49">
        <w:rPr>
          <w:rFonts w:ascii="Segoe UI" w:hAnsi="Segoe UI" w:cs="Segoe UI"/>
          <w:b/>
          <w:sz w:val="20"/>
          <w:szCs w:val="20"/>
          <w:u w:val="single"/>
        </w:rPr>
        <w:t>4</w:t>
      </w:r>
      <w:r w:rsidRPr="003F47CB">
        <w:rPr>
          <w:rFonts w:ascii="Segoe UI" w:hAnsi="Segoe UI" w:cs="Segoe UI"/>
          <w:b/>
          <w:sz w:val="20"/>
          <w:szCs w:val="20"/>
          <w:u w:val="single"/>
        </w:rPr>
        <w:t>,</w:t>
      </w:r>
      <w:r w:rsidR="00C66FC7">
        <w:rPr>
          <w:rFonts w:ascii="Segoe UI" w:hAnsi="Segoe UI" w:cs="Segoe UI"/>
          <w:b/>
          <w:sz w:val="20"/>
          <w:szCs w:val="20"/>
          <w:u w:val="single"/>
        </w:rPr>
        <w:t>8</w:t>
      </w:r>
      <w:r w:rsidRPr="003F47CB">
        <w:rPr>
          <w:rFonts w:ascii="Segoe UI" w:hAnsi="Segoe UI" w:cs="Segoe UI"/>
          <w:b/>
          <w:sz w:val="20"/>
          <w:szCs w:val="20"/>
          <w:u w:val="single"/>
        </w:rPr>
        <w:t xml:space="preserve">0 € auf </w:t>
      </w:r>
      <w:r w:rsidR="00143D75" w:rsidRPr="00143D75">
        <w:rPr>
          <w:rFonts w:ascii="Segoe UI" w:hAnsi="Segoe UI" w:cs="Segoe UI"/>
          <w:b/>
          <w:color w:val="4F81BD" w:themeColor="accent1"/>
          <w:sz w:val="20"/>
          <w:szCs w:val="20"/>
          <w:u w:val="single"/>
        </w:rPr>
        <w:t>5,60</w:t>
      </w:r>
      <w:r w:rsidRPr="00143D75">
        <w:rPr>
          <w:rFonts w:ascii="Segoe UI" w:hAnsi="Segoe UI" w:cs="Segoe UI"/>
          <w:b/>
          <w:color w:val="4F81BD" w:themeColor="accent1"/>
          <w:sz w:val="20"/>
          <w:szCs w:val="20"/>
          <w:u w:val="single"/>
        </w:rPr>
        <w:t xml:space="preserve"> €</w:t>
      </w:r>
      <w:r w:rsidRPr="003F47CB">
        <w:rPr>
          <w:rFonts w:ascii="Segoe UI" w:hAnsi="Segoe UI" w:cs="Segoe UI"/>
          <w:b/>
          <w:sz w:val="20"/>
          <w:szCs w:val="20"/>
        </w:rPr>
        <w:t xml:space="preserve"> beschlossen</w:t>
      </w:r>
      <w:r w:rsidRPr="003F47CB">
        <w:rPr>
          <w:rFonts w:ascii="Segoe UI" w:hAnsi="Segoe UI" w:cs="Segoe UI"/>
          <w:sz w:val="20"/>
          <w:szCs w:val="20"/>
        </w:rPr>
        <w:t xml:space="preserve">. </w:t>
      </w:r>
      <w:r w:rsidRPr="003F47CB">
        <w:rPr>
          <w:rFonts w:ascii="Segoe UI" w:hAnsi="Segoe UI" w:cs="Segoe UI"/>
          <w:b/>
          <w:sz w:val="20"/>
          <w:szCs w:val="20"/>
        </w:rPr>
        <w:t>Die Erhöhung tritt zum Beginn des Schuljahres 202</w:t>
      </w:r>
      <w:r w:rsidR="00C66FC7">
        <w:rPr>
          <w:rFonts w:ascii="Segoe UI" w:hAnsi="Segoe UI" w:cs="Segoe UI"/>
          <w:b/>
          <w:sz w:val="20"/>
          <w:szCs w:val="20"/>
        </w:rPr>
        <w:t>6</w:t>
      </w:r>
      <w:r w:rsidRPr="003F47CB">
        <w:rPr>
          <w:rFonts w:ascii="Segoe UI" w:hAnsi="Segoe UI" w:cs="Segoe UI"/>
          <w:b/>
          <w:sz w:val="20"/>
          <w:szCs w:val="20"/>
        </w:rPr>
        <w:t>/202</w:t>
      </w:r>
      <w:r w:rsidR="00C66FC7">
        <w:rPr>
          <w:rFonts w:ascii="Segoe UI" w:hAnsi="Segoe UI" w:cs="Segoe UI"/>
          <w:b/>
          <w:sz w:val="20"/>
          <w:szCs w:val="20"/>
        </w:rPr>
        <w:t>7</w:t>
      </w:r>
      <w:r w:rsidRPr="003F47CB">
        <w:rPr>
          <w:rFonts w:ascii="Segoe UI" w:hAnsi="Segoe UI" w:cs="Segoe UI"/>
          <w:b/>
          <w:sz w:val="20"/>
          <w:szCs w:val="20"/>
        </w:rPr>
        <w:t xml:space="preserve"> (0</w:t>
      </w:r>
      <w:r w:rsidR="00CE3F49">
        <w:rPr>
          <w:rFonts w:ascii="Segoe UI" w:hAnsi="Segoe UI" w:cs="Segoe UI"/>
          <w:b/>
          <w:sz w:val="20"/>
          <w:szCs w:val="20"/>
        </w:rPr>
        <w:t>1.08.202</w:t>
      </w:r>
      <w:r w:rsidR="00C66FC7">
        <w:rPr>
          <w:rFonts w:ascii="Segoe UI" w:hAnsi="Segoe UI" w:cs="Segoe UI"/>
          <w:b/>
          <w:sz w:val="20"/>
          <w:szCs w:val="20"/>
        </w:rPr>
        <w:t>6</w:t>
      </w:r>
      <w:r w:rsidRPr="003F47CB">
        <w:rPr>
          <w:rFonts w:ascii="Segoe UI" w:hAnsi="Segoe UI" w:cs="Segoe UI"/>
          <w:b/>
          <w:sz w:val="20"/>
          <w:szCs w:val="20"/>
        </w:rPr>
        <w:t xml:space="preserve">) in Kraft. </w:t>
      </w:r>
    </w:p>
    <w:p w14:paraId="3C190A5B" w14:textId="77777777" w:rsidR="002E7794" w:rsidRPr="003F47CB" w:rsidRDefault="002E7794" w:rsidP="002E7794">
      <w:pPr>
        <w:pStyle w:val="NurText"/>
        <w:jc w:val="both"/>
        <w:rPr>
          <w:rFonts w:ascii="Segoe UI" w:hAnsi="Segoe UI" w:cs="Segoe UI"/>
          <w:sz w:val="20"/>
          <w:szCs w:val="20"/>
        </w:rPr>
      </w:pPr>
    </w:p>
    <w:p w14:paraId="27AF1D1A" w14:textId="77777777" w:rsidR="00CE3F49" w:rsidRDefault="002E7794" w:rsidP="002E7794">
      <w:pPr>
        <w:jc w:val="both"/>
        <w:rPr>
          <w:rFonts w:ascii="Segoe UI" w:hAnsi="Segoe UI" w:cs="Segoe UI"/>
          <w:sz w:val="20"/>
          <w:szCs w:val="20"/>
        </w:rPr>
      </w:pPr>
      <w:r w:rsidRPr="003F47CB">
        <w:rPr>
          <w:rFonts w:ascii="Segoe UI" w:hAnsi="Segoe UI" w:cs="Segoe UI"/>
          <w:sz w:val="20"/>
          <w:szCs w:val="20"/>
        </w:rPr>
        <w:t>Eltern, die sich in einer „finanziellen Notlage“ befinden</w:t>
      </w:r>
      <w:r w:rsidR="00453BB9" w:rsidRPr="003F47CB">
        <w:rPr>
          <w:rFonts w:ascii="Segoe UI" w:hAnsi="Segoe UI" w:cs="Segoe UI"/>
          <w:sz w:val="20"/>
          <w:szCs w:val="20"/>
        </w:rPr>
        <w:t xml:space="preserve"> und staatliche Leistungen (</w:t>
      </w:r>
      <w:r w:rsidR="00453BB9" w:rsidRPr="003F47CB">
        <w:rPr>
          <w:rFonts w:ascii="Segoe UI" w:hAnsi="Segoe UI" w:cs="Segoe UI"/>
          <w:bCs/>
          <w:sz w:val="20"/>
          <w:szCs w:val="20"/>
        </w:rPr>
        <w:t>Hilfe zum Lebensunterhalt oder Grundsicherung im Alter oder bei Erwerbsminderung nach dem SGB XII, Grundsicherung für Arbeitssuchende</w:t>
      </w:r>
      <w:r w:rsidR="001A5929">
        <w:rPr>
          <w:rFonts w:ascii="Segoe UI" w:hAnsi="Segoe UI" w:cs="Segoe UI"/>
          <w:bCs/>
          <w:sz w:val="20"/>
          <w:szCs w:val="20"/>
        </w:rPr>
        <w:t xml:space="preserve"> </w:t>
      </w:r>
      <w:r w:rsidR="00453BB9" w:rsidRPr="003F47CB">
        <w:rPr>
          <w:rFonts w:ascii="Segoe UI" w:hAnsi="Segoe UI" w:cs="Segoe UI"/>
          <w:bCs/>
          <w:sz w:val="20"/>
          <w:szCs w:val="20"/>
        </w:rPr>
        <w:t>„Hartz IV“, Sozialgeld nach dem SGB II, Kinderzuschlag, Wohngeld oder Leistungen nach § 2 Abs. 1 des Asylbewerberleistungsgesetzes</w:t>
      </w:r>
      <w:r w:rsidR="00D239C3" w:rsidRPr="003F47CB">
        <w:rPr>
          <w:rFonts w:ascii="Segoe UI" w:hAnsi="Segoe UI" w:cs="Segoe UI"/>
          <w:bCs/>
          <w:sz w:val="20"/>
          <w:szCs w:val="20"/>
        </w:rPr>
        <w:t>)</w:t>
      </w:r>
      <w:r w:rsidR="00453BB9" w:rsidRPr="003F47CB">
        <w:rPr>
          <w:rFonts w:ascii="Segoe UI" w:hAnsi="Segoe UI" w:cs="Segoe UI"/>
          <w:bCs/>
          <w:sz w:val="20"/>
          <w:szCs w:val="20"/>
        </w:rPr>
        <w:t xml:space="preserve"> </w:t>
      </w:r>
      <w:r w:rsidR="00453BB9" w:rsidRPr="003F47CB">
        <w:rPr>
          <w:rFonts w:ascii="Segoe UI" w:hAnsi="Segoe UI" w:cs="Segoe UI"/>
          <w:sz w:val="20"/>
          <w:szCs w:val="20"/>
        </w:rPr>
        <w:t>erhalten</w:t>
      </w:r>
      <w:r w:rsidRPr="003F47CB">
        <w:rPr>
          <w:rFonts w:ascii="Segoe UI" w:hAnsi="Segoe UI" w:cs="Segoe UI"/>
          <w:sz w:val="20"/>
          <w:szCs w:val="20"/>
        </w:rPr>
        <w:t xml:space="preserve">, </w:t>
      </w:r>
      <w:r w:rsidR="00453BB9" w:rsidRPr="003F47CB">
        <w:rPr>
          <w:rFonts w:ascii="Segoe UI" w:hAnsi="Segoe UI" w:cs="Segoe UI"/>
          <w:sz w:val="20"/>
          <w:szCs w:val="20"/>
        </w:rPr>
        <w:t>entfällt</w:t>
      </w:r>
      <w:r w:rsidRPr="003F47CB">
        <w:rPr>
          <w:rFonts w:ascii="Segoe UI" w:hAnsi="Segoe UI" w:cs="Segoe UI"/>
          <w:sz w:val="20"/>
          <w:szCs w:val="20"/>
        </w:rPr>
        <w:t xml:space="preserve"> auch weiterhin im Rahmen des </w:t>
      </w:r>
      <w:r w:rsidRPr="003F47CB">
        <w:rPr>
          <w:rFonts w:ascii="Segoe UI" w:hAnsi="Segoe UI" w:cs="Segoe UI"/>
          <w:sz w:val="20"/>
          <w:szCs w:val="20"/>
          <w:u w:val="single"/>
        </w:rPr>
        <w:t>„Bildungs- und</w:t>
      </w:r>
      <w:r w:rsidRPr="003F47CB">
        <w:rPr>
          <w:rFonts w:ascii="Segoe UI" w:hAnsi="Segoe UI" w:cs="Segoe UI"/>
          <w:sz w:val="20"/>
          <w:szCs w:val="20"/>
        </w:rPr>
        <w:t xml:space="preserve"> </w:t>
      </w:r>
      <w:r w:rsidRPr="003F47CB">
        <w:rPr>
          <w:rFonts w:ascii="Segoe UI" w:hAnsi="Segoe UI" w:cs="Segoe UI"/>
          <w:sz w:val="20"/>
          <w:szCs w:val="20"/>
          <w:u w:val="single"/>
        </w:rPr>
        <w:t>Teilhabepaketes</w:t>
      </w:r>
      <w:r w:rsidRPr="003F47CB">
        <w:rPr>
          <w:rFonts w:ascii="Segoe UI" w:hAnsi="Segoe UI" w:cs="Segoe UI"/>
          <w:sz w:val="20"/>
          <w:szCs w:val="20"/>
        </w:rPr>
        <w:t>“</w:t>
      </w:r>
      <w:r w:rsidR="00453BB9" w:rsidRPr="003F47CB">
        <w:rPr>
          <w:rFonts w:ascii="Segoe UI" w:hAnsi="Segoe UI" w:cs="Segoe UI"/>
          <w:sz w:val="20"/>
          <w:szCs w:val="20"/>
        </w:rPr>
        <w:t xml:space="preserve"> die Eigenbeteiligung. </w:t>
      </w:r>
    </w:p>
    <w:p w14:paraId="03FC3256" w14:textId="77777777" w:rsidR="002E7794" w:rsidRPr="003F47CB" w:rsidRDefault="00453BB9" w:rsidP="002E7794">
      <w:pPr>
        <w:jc w:val="both"/>
        <w:rPr>
          <w:rFonts w:ascii="Segoe UI" w:hAnsi="Segoe UI" w:cs="Segoe UI"/>
          <w:sz w:val="20"/>
          <w:szCs w:val="20"/>
        </w:rPr>
      </w:pPr>
      <w:r w:rsidRPr="003F47CB">
        <w:rPr>
          <w:rFonts w:ascii="Segoe UI" w:hAnsi="Segoe UI" w:cs="Segoe UI"/>
          <w:sz w:val="20"/>
          <w:szCs w:val="20"/>
        </w:rPr>
        <w:lastRenderedPageBreak/>
        <w:t>Eltern mit einem geringen Einkommen</w:t>
      </w:r>
      <w:r w:rsidR="00D239C3" w:rsidRPr="003F47CB">
        <w:rPr>
          <w:rFonts w:ascii="Segoe UI" w:hAnsi="Segoe UI" w:cs="Segoe UI"/>
          <w:sz w:val="20"/>
          <w:szCs w:val="20"/>
        </w:rPr>
        <w:t xml:space="preserve"> </w:t>
      </w:r>
      <w:r w:rsidR="00D239C3" w:rsidRPr="003F47CB">
        <w:rPr>
          <w:rFonts w:ascii="Segoe UI" w:hAnsi="Segoe UI" w:cs="Segoe UI"/>
          <w:bCs/>
          <w:sz w:val="20"/>
          <w:szCs w:val="20"/>
        </w:rPr>
        <w:t>(= Härtefall; dies ist insbesondere dann der Fall, wenn das Familieneinkommen unterhalb der Grenzen der Lernmittelfreiheit liegt)</w:t>
      </w:r>
      <w:r w:rsidRPr="003F47CB">
        <w:rPr>
          <w:rFonts w:ascii="Segoe UI" w:hAnsi="Segoe UI" w:cs="Segoe UI"/>
          <w:sz w:val="20"/>
          <w:szCs w:val="20"/>
        </w:rPr>
        <w:t xml:space="preserve"> können weiterhin einen Zuschuss über den</w:t>
      </w:r>
      <w:r w:rsidR="002E7794" w:rsidRPr="003F47CB">
        <w:rPr>
          <w:rFonts w:ascii="Segoe UI" w:hAnsi="Segoe UI" w:cs="Segoe UI"/>
          <w:sz w:val="20"/>
          <w:szCs w:val="20"/>
        </w:rPr>
        <w:t xml:space="preserve"> </w:t>
      </w:r>
      <w:r w:rsidR="002E7794" w:rsidRPr="003F47CB">
        <w:rPr>
          <w:rFonts w:ascii="Segoe UI" w:hAnsi="Segoe UI" w:cs="Segoe UI"/>
          <w:sz w:val="20"/>
          <w:szCs w:val="20"/>
          <w:u w:val="single"/>
        </w:rPr>
        <w:t>„Sozialfonds</w:t>
      </w:r>
      <w:r w:rsidR="002E7794" w:rsidRPr="003F47CB">
        <w:rPr>
          <w:rFonts w:ascii="Segoe UI" w:hAnsi="Segoe UI" w:cs="Segoe UI"/>
          <w:sz w:val="20"/>
          <w:szCs w:val="20"/>
        </w:rPr>
        <w:t>“</w:t>
      </w:r>
      <w:r w:rsidRPr="003F47CB">
        <w:rPr>
          <w:rFonts w:ascii="Segoe UI" w:hAnsi="Segoe UI" w:cs="Segoe UI"/>
          <w:sz w:val="20"/>
          <w:szCs w:val="20"/>
        </w:rPr>
        <w:t xml:space="preserve"> beantragen und zahlen dann nur einen Euro für die Mittagsverpflegung.</w:t>
      </w:r>
      <w:r w:rsidR="002E7794" w:rsidRPr="003F47CB">
        <w:rPr>
          <w:rFonts w:ascii="Segoe UI" w:hAnsi="Segoe UI" w:cs="Segoe UI"/>
          <w:sz w:val="20"/>
          <w:szCs w:val="20"/>
        </w:rPr>
        <w:t xml:space="preserve"> </w:t>
      </w:r>
    </w:p>
    <w:p w14:paraId="7D23B015" w14:textId="287D0537" w:rsidR="001075BC" w:rsidRDefault="002E7794" w:rsidP="002E7794">
      <w:pPr>
        <w:jc w:val="both"/>
        <w:rPr>
          <w:rFonts w:ascii="Segoe UI" w:hAnsi="Segoe UI" w:cs="Segoe UI"/>
          <w:bCs/>
          <w:sz w:val="20"/>
          <w:szCs w:val="20"/>
        </w:rPr>
      </w:pPr>
      <w:r w:rsidRPr="003F47CB">
        <w:rPr>
          <w:rFonts w:ascii="Segoe UI" w:hAnsi="Segoe UI" w:cs="Segoe UI"/>
          <w:bCs/>
          <w:sz w:val="20"/>
          <w:szCs w:val="20"/>
        </w:rPr>
        <w:t>Die Anträge können auf der Homepage der Kreisverwaltung Germersheim (</w:t>
      </w:r>
      <w:hyperlink r:id="rId13" w:history="1">
        <w:r w:rsidRPr="003F47CB">
          <w:rPr>
            <w:rStyle w:val="Hyperlink"/>
            <w:rFonts w:ascii="Segoe UI" w:hAnsi="Segoe UI" w:cs="Segoe UI"/>
            <w:bCs/>
            <w:color w:val="auto"/>
            <w:sz w:val="20"/>
            <w:szCs w:val="20"/>
          </w:rPr>
          <w:t>www.kreis-germersheim.de</w:t>
        </w:r>
      </w:hyperlink>
      <w:r w:rsidRPr="003F47CB">
        <w:rPr>
          <w:rFonts w:ascii="Segoe UI" w:hAnsi="Segoe UI" w:cs="Segoe UI"/>
          <w:bCs/>
          <w:sz w:val="20"/>
          <w:szCs w:val="20"/>
        </w:rPr>
        <w:t>) unter de</w:t>
      </w:r>
      <w:r w:rsidR="00D239C3" w:rsidRPr="003F47CB">
        <w:rPr>
          <w:rFonts w:ascii="Segoe UI" w:hAnsi="Segoe UI" w:cs="Segoe UI"/>
          <w:bCs/>
          <w:sz w:val="20"/>
          <w:szCs w:val="20"/>
        </w:rPr>
        <w:t>r Rubrik “</w:t>
      </w:r>
      <w:r w:rsidR="00143D75">
        <w:rPr>
          <w:rFonts w:ascii="Segoe UI" w:hAnsi="Segoe UI" w:cs="Segoe UI"/>
          <w:bCs/>
          <w:sz w:val="20"/>
          <w:szCs w:val="20"/>
        </w:rPr>
        <w:t>Anträge</w:t>
      </w:r>
      <w:r w:rsidR="00D239C3" w:rsidRPr="003F47CB">
        <w:rPr>
          <w:rFonts w:ascii="Segoe UI" w:hAnsi="Segoe UI" w:cs="Segoe UI"/>
          <w:bCs/>
          <w:sz w:val="20"/>
          <w:szCs w:val="20"/>
        </w:rPr>
        <w:t xml:space="preserve">“, </w:t>
      </w:r>
      <w:r w:rsidR="001075BC">
        <w:rPr>
          <w:rFonts w:ascii="Segoe UI" w:hAnsi="Segoe UI" w:cs="Segoe UI"/>
          <w:bCs/>
          <w:sz w:val="20"/>
          <w:szCs w:val="20"/>
        </w:rPr>
        <w:t>„</w:t>
      </w:r>
      <w:r w:rsidR="00D239C3" w:rsidRPr="003F47CB">
        <w:rPr>
          <w:rFonts w:ascii="Segoe UI" w:hAnsi="Segoe UI" w:cs="Segoe UI"/>
          <w:bCs/>
          <w:sz w:val="20"/>
          <w:szCs w:val="20"/>
        </w:rPr>
        <w:t>B</w:t>
      </w:r>
      <w:r w:rsidR="001075BC">
        <w:rPr>
          <w:rFonts w:ascii="Segoe UI" w:hAnsi="Segoe UI" w:cs="Segoe UI"/>
          <w:bCs/>
          <w:sz w:val="20"/>
          <w:szCs w:val="20"/>
        </w:rPr>
        <w:t xml:space="preserve">uchstabe </w:t>
      </w:r>
      <w:r w:rsidR="00143D75">
        <w:rPr>
          <w:rFonts w:ascii="Segoe UI" w:hAnsi="Segoe UI" w:cs="Segoe UI"/>
          <w:bCs/>
          <w:sz w:val="20"/>
          <w:szCs w:val="20"/>
        </w:rPr>
        <w:t>M</w:t>
      </w:r>
      <w:r w:rsidR="001075BC">
        <w:rPr>
          <w:rFonts w:ascii="Segoe UI" w:hAnsi="Segoe UI" w:cs="Segoe UI"/>
          <w:bCs/>
          <w:sz w:val="20"/>
          <w:szCs w:val="20"/>
        </w:rPr>
        <w:t>“:</w:t>
      </w:r>
    </w:p>
    <w:p w14:paraId="5D270139" w14:textId="4DC4D080" w:rsidR="001075BC" w:rsidRDefault="001075BC" w:rsidP="001075BC">
      <w:pPr>
        <w:pStyle w:val="Listenabsatz"/>
        <w:numPr>
          <w:ilvl w:val="0"/>
          <w:numId w:val="12"/>
        </w:numPr>
        <w:jc w:val="both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 xml:space="preserve">„Mittagsverpflegung </w:t>
      </w:r>
      <w:r w:rsidR="00143D75">
        <w:rPr>
          <w:rFonts w:ascii="Segoe UI" w:hAnsi="Segoe UI" w:cs="Segoe UI"/>
          <w:bCs/>
        </w:rPr>
        <w:t xml:space="preserve">– Antrag auf Kostenübernahme </w:t>
      </w:r>
      <w:r>
        <w:rPr>
          <w:rFonts w:ascii="Segoe UI" w:hAnsi="Segoe UI" w:cs="Segoe UI"/>
          <w:bCs/>
        </w:rPr>
        <w:t>“</w:t>
      </w:r>
      <w:r w:rsidR="00641FCA">
        <w:rPr>
          <w:rFonts w:ascii="Segoe UI" w:hAnsi="Segoe UI" w:cs="Segoe UI"/>
          <w:bCs/>
        </w:rPr>
        <w:t xml:space="preserve"> (Bildung und Teilhabe)</w:t>
      </w:r>
    </w:p>
    <w:p w14:paraId="127F8C21" w14:textId="7D90FA60" w:rsidR="00641FCA" w:rsidRDefault="00641FCA" w:rsidP="00641FCA">
      <w:pPr>
        <w:jc w:val="both"/>
        <w:rPr>
          <w:rFonts w:ascii="Segoe UI" w:hAnsi="Segoe UI" w:cs="Segoe UI"/>
          <w:bCs/>
        </w:rPr>
      </w:pPr>
    </w:p>
    <w:p w14:paraId="3DE2396C" w14:textId="65DE001F" w:rsidR="00641FCA" w:rsidRPr="00641FCA" w:rsidRDefault="00641FCA" w:rsidP="00641FCA">
      <w:pPr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ascii="Segoe UI" w:hAnsi="Segoe UI" w:cs="Segoe UI"/>
          <w:bCs/>
          <w:sz w:val="20"/>
          <w:szCs w:val="20"/>
        </w:rPr>
        <w:t>u</w:t>
      </w:r>
      <w:r w:rsidRPr="00641FCA">
        <w:rPr>
          <w:rFonts w:ascii="Segoe UI" w:hAnsi="Segoe UI" w:cs="Segoe UI"/>
          <w:bCs/>
          <w:sz w:val="20"/>
          <w:szCs w:val="20"/>
        </w:rPr>
        <w:t>nter der R</w:t>
      </w:r>
      <w:r>
        <w:rPr>
          <w:rFonts w:ascii="Segoe UI" w:hAnsi="Segoe UI" w:cs="Segoe UI"/>
          <w:bCs/>
          <w:sz w:val="20"/>
          <w:szCs w:val="20"/>
        </w:rPr>
        <w:t>ubrik „Anträge“, Buchstabe A:</w:t>
      </w:r>
    </w:p>
    <w:p w14:paraId="3C66E19E" w14:textId="77777777" w:rsidR="001075BC" w:rsidRPr="001075BC" w:rsidRDefault="001075BC" w:rsidP="001075BC">
      <w:pPr>
        <w:pStyle w:val="Listenabsatz"/>
        <w:numPr>
          <w:ilvl w:val="0"/>
          <w:numId w:val="12"/>
        </w:numPr>
        <w:jc w:val="both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>„Antrag auf Ermäßigung des Elternanteils an den Kosten der Mittagsverpflegung in der Ganztagsschule im Rahmen des Sozialfonds“</w:t>
      </w:r>
    </w:p>
    <w:p w14:paraId="51EA322E" w14:textId="77777777" w:rsidR="001075BC" w:rsidRDefault="001075BC" w:rsidP="002E7794">
      <w:pPr>
        <w:jc w:val="both"/>
        <w:rPr>
          <w:rFonts w:ascii="Segoe UI" w:hAnsi="Segoe UI" w:cs="Segoe UI"/>
          <w:bCs/>
          <w:sz w:val="20"/>
          <w:szCs w:val="20"/>
        </w:rPr>
      </w:pPr>
    </w:p>
    <w:p w14:paraId="2093E900" w14:textId="776FDF79" w:rsidR="002E7794" w:rsidRPr="003F47CB" w:rsidRDefault="00D239C3" w:rsidP="002E7794">
      <w:pPr>
        <w:jc w:val="both"/>
        <w:rPr>
          <w:rFonts w:ascii="Segoe UI" w:hAnsi="Segoe UI" w:cs="Segoe UI"/>
          <w:bCs/>
          <w:sz w:val="20"/>
          <w:szCs w:val="20"/>
        </w:rPr>
      </w:pPr>
      <w:r w:rsidRPr="003F47CB">
        <w:rPr>
          <w:rFonts w:ascii="Segoe UI" w:hAnsi="Segoe UI" w:cs="Segoe UI"/>
          <w:bCs/>
          <w:sz w:val="20"/>
          <w:szCs w:val="20"/>
        </w:rPr>
        <w:t>ei</w:t>
      </w:r>
      <w:r w:rsidR="002E7794" w:rsidRPr="003F47CB">
        <w:rPr>
          <w:rFonts w:ascii="Segoe UI" w:hAnsi="Segoe UI" w:cs="Segoe UI"/>
          <w:bCs/>
          <w:sz w:val="20"/>
          <w:szCs w:val="20"/>
        </w:rPr>
        <w:t xml:space="preserve">ngesehen und heruntergeladen </w:t>
      </w:r>
      <w:r w:rsidR="00641FCA">
        <w:rPr>
          <w:rFonts w:ascii="Segoe UI" w:hAnsi="Segoe UI" w:cs="Segoe UI"/>
          <w:bCs/>
          <w:sz w:val="20"/>
          <w:szCs w:val="20"/>
        </w:rPr>
        <w:t xml:space="preserve">bzw. digital gestellt </w:t>
      </w:r>
      <w:r w:rsidR="002E7794" w:rsidRPr="003F47CB">
        <w:rPr>
          <w:rFonts w:ascii="Segoe UI" w:hAnsi="Segoe UI" w:cs="Segoe UI"/>
          <w:bCs/>
          <w:sz w:val="20"/>
          <w:szCs w:val="20"/>
        </w:rPr>
        <w:t xml:space="preserve">werden. </w:t>
      </w:r>
    </w:p>
    <w:p w14:paraId="655E7A1E" w14:textId="77777777" w:rsidR="002E7794" w:rsidRPr="003F47CB" w:rsidRDefault="002E7794" w:rsidP="002E7794">
      <w:pPr>
        <w:jc w:val="both"/>
        <w:rPr>
          <w:rFonts w:ascii="Segoe UI" w:hAnsi="Segoe UI" w:cs="Segoe UI"/>
          <w:bCs/>
          <w:sz w:val="20"/>
          <w:szCs w:val="20"/>
        </w:rPr>
      </w:pPr>
      <w:r w:rsidRPr="003F47CB">
        <w:rPr>
          <w:rFonts w:ascii="Segoe UI" w:hAnsi="Segoe UI" w:cs="Segoe UI"/>
          <w:bCs/>
          <w:sz w:val="20"/>
          <w:szCs w:val="20"/>
        </w:rPr>
        <w:t xml:space="preserve">Für Rückfragen stehen wir Ihnen gerne zur Verfügung. </w:t>
      </w:r>
    </w:p>
    <w:p w14:paraId="747FB7EC" w14:textId="77777777" w:rsidR="0054604F" w:rsidRPr="003F47CB" w:rsidRDefault="0054604F" w:rsidP="0054604F">
      <w:pPr>
        <w:spacing w:after="0" w:line="240" w:lineRule="auto"/>
        <w:jc w:val="both"/>
        <w:rPr>
          <w:rFonts w:ascii="Segoe UI" w:hAnsi="Segoe UI" w:cs="Segoe UI"/>
          <w:bCs/>
          <w:sz w:val="20"/>
          <w:szCs w:val="20"/>
        </w:rPr>
      </w:pPr>
    </w:p>
    <w:p w14:paraId="62BFCF92" w14:textId="77777777" w:rsidR="0054604F" w:rsidRPr="003F47CB" w:rsidRDefault="0054604F" w:rsidP="0054604F">
      <w:pPr>
        <w:tabs>
          <w:tab w:val="left" w:pos="142"/>
          <w:tab w:val="left" w:pos="7371"/>
          <w:tab w:val="right" w:pos="9072"/>
        </w:tabs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3F47CB">
        <w:rPr>
          <w:rFonts w:ascii="Segoe UI" w:hAnsi="Segoe UI" w:cs="Segoe UI"/>
          <w:sz w:val="20"/>
          <w:szCs w:val="20"/>
        </w:rPr>
        <w:t>Mit freundlichen Grüßen</w:t>
      </w:r>
    </w:p>
    <w:p w14:paraId="738AF12C" w14:textId="77777777" w:rsidR="0054604F" w:rsidRPr="003F47CB" w:rsidRDefault="0054604F" w:rsidP="0054604F">
      <w:pPr>
        <w:tabs>
          <w:tab w:val="left" w:pos="142"/>
          <w:tab w:val="left" w:pos="7371"/>
          <w:tab w:val="right" w:pos="9072"/>
        </w:tabs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34531CB9" w14:textId="77777777" w:rsidR="0054604F" w:rsidRPr="003F47CB" w:rsidRDefault="0054604F" w:rsidP="0054604F">
      <w:pPr>
        <w:tabs>
          <w:tab w:val="left" w:pos="142"/>
          <w:tab w:val="left" w:pos="7371"/>
          <w:tab w:val="right" w:pos="9072"/>
        </w:tabs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7381A2DF" w14:textId="77777777" w:rsidR="0054604F" w:rsidRPr="003F47CB" w:rsidRDefault="0054604F" w:rsidP="0054604F">
      <w:pPr>
        <w:tabs>
          <w:tab w:val="left" w:pos="142"/>
          <w:tab w:val="left" w:pos="7371"/>
          <w:tab w:val="right" w:pos="9072"/>
        </w:tabs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3F47CB">
        <w:rPr>
          <w:rFonts w:ascii="Segoe UI" w:hAnsi="Segoe UI" w:cs="Segoe UI"/>
          <w:sz w:val="20"/>
          <w:szCs w:val="20"/>
        </w:rPr>
        <w:t>Ihre Kreisverwaltung Germersheim</w:t>
      </w:r>
    </w:p>
    <w:p w14:paraId="4F5231A8" w14:textId="77777777" w:rsidR="004552A2" w:rsidRPr="003F47CB" w:rsidRDefault="004552A2" w:rsidP="0054604F">
      <w:pPr>
        <w:tabs>
          <w:tab w:val="left" w:pos="142"/>
          <w:tab w:val="left" w:pos="7371"/>
          <w:tab w:val="right" w:pos="9072"/>
        </w:tabs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sectPr w:rsidR="004552A2" w:rsidRPr="003F47CB" w:rsidSect="005332E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134" w:left="1417" w:header="708" w:footer="3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4745B" w14:textId="77777777" w:rsidR="002C6A0A" w:rsidRDefault="002C6A0A">
      <w:r>
        <w:separator/>
      </w:r>
    </w:p>
  </w:endnote>
  <w:endnote w:type="continuationSeparator" w:id="0">
    <w:p w14:paraId="2D307299" w14:textId="77777777" w:rsidR="002C6A0A" w:rsidRDefault="002C6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B8FD1" w14:textId="77777777" w:rsidR="00924741" w:rsidRDefault="0092474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83C2D" w14:textId="77777777" w:rsidR="00924741" w:rsidRDefault="0092474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CA972" w14:textId="77777777" w:rsidR="004552A2" w:rsidRPr="00177410" w:rsidRDefault="001075BC" w:rsidP="000E306C">
    <w:pPr>
      <w:pStyle w:val="Fuzeile"/>
      <w:tabs>
        <w:tab w:val="clear" w:pos="4536"/>
        <w:tab w:val="left" w:pos="2268"/>
        <w:tab w:val="left" w:pos="4820"/>
      </w:tabs>
      <w:ind w:left="284"/>
      <w:rPr>
        <w:rFonts w:ascii="Segoe UI" w:hAnsi="Segoe UI" w:cs="Segoe UI"/>
      </w:rPr>
    </w:pPr>
    <w:r>
      <w:rPr>
        <w:rFonts w:ascii="Segoe UI" w:hAnsi="Segoe UI" w:cs="Segoe UI"/>
        <w:noProof/>
        <w:sz w:val="14"/>
        <w:szCs w:val="14"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FD049C8" wp14:editId="64AB388C">
              <wp:simplePos x="0" y="0"/>
              <wp:positionH relativeFrom="column">
                <wp:posOffset>4281805</wp:posOffset>
              </wp:positionH>
              <wp:positionV relativeFrom="paragraph">
                <wp:posOffset>-22860</wp:posOffset>
              </wp:positionV>
              <wp:extent cx="1981200" cy="847725"/>
              <wp:effectExtent l="0" t="0" r="0" b="0"/>
              <wp:wrapNone/>
              <wp:docPr id="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47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894B0" w14:textId="77777777" w:rsidR="004552A2" w:rsidRDefault="004552A2" w:rsidP="000E306C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27ABC0F6" wp14:editId="03166873">
                                <wp:extent cx="1778000" cy="660400"/>
                                <wp:effectExtent l="0" t="0" r="0" b="6350"/>
                                <wp:docPr id="8" name="Grafik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1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78000" cy="660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D049C8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30" type="#_x0000_t202" style="position:absolute;left:0;text-align:left;margin-left:337.15pt;margin-top:-1.8pt;width:156pt;height:6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" filled="f" stroked="f">
              <v:textbox>
                <w:txbxContent>
                  <w:p w14:paraId="584894B0" w14:textId="77777777" w:rsidR="004552A2" w:rsidRDefault="004552A2" w:rsidP="000E306C">
                    <w:r>
                      <w:rPr>
                        <w:noProof/>
                        <w:lang w:eastAsia="de-DE"/>
                      </w:rPr>
                      <w:drawing>
                        <wp:inline distT="0" distB="0" distL="0" distR="0" wp14:anchorId="27ABC0F6" wp14:editId="03166873">
                          <wp:extent cx="1778000" cy="660400"/>
                          <wp:effectExtent l="0" t="0" r="0" b="6350"/>
                          <wp:docPr id="8" name="Grafik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78000" cy="660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Segoe UI" w:hAnsi="Segoe UI" w:cs="Segoe UI"/>
        <w:noProof/>
        <w:lang w:eastAsia="de-DE"/>
      </w:rPr>
      <mc:AlternateContent>
        <mc:Choice Requires="wps">
          <w:drawing>
            <wp:anchor distT="4294967294" distB="4294967294" distL="114300" distR="114300" simplePos="0" relativeHeight="251656192" behindDoc="0" locked="0" layoutInCell="1" allowOverlap="1" wp14:anchorId="17A54A39" wp14:editId="3B1D2DBF">
              <wp:simplePos x="0" y="0"/>
              <wp:positionH relativeFrom="column">
                <wp:posOffset>189865</wp:posOffset>
              </wp:positionH>
              <wp:positionV relativeFrom="paragraph">
                <wp:posOffset>-53341</wp:posOffset>
              </wp:positionV>
              <wp:extent cx="6027420" cy="0"/>
              <wp:effectExtent l="0" t="0" r="11430" b="19050"/>
              <wp:wrapNone/>
              <wp:docPr id="1" name="Gerade Verbindung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0274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5C8E91" id="Gerade Verbindung 6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4.95pt,-4.2pt" to="489.55pt,-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">
              <o:lock v:ext="edit" shapetype="f"/>
            </v:line>
          </w:pict>
        </mc:Fallback>
      </mc:AlternateContent>
    </w:r>
    <w:r>
      <w:rPr>
        <w:rFonts w:ascii="Segoe UI" w:hAnsi="Segoe UI" w:cs="Segoe UI"/>
        <w:noProof/>
        <w:lang w:eastAsia="de-DE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970C556" wp14:editId="264F62FD">
              <wp:simplePos x="0" y="0"/>
              <wp:positionH relativeFrom="column">
                <wp:posOffset>-617220</wp:posOffset>
              </wp:positionH>
              <wp:positionV relativeFrom="paragraph">
                <wp:posOffset>-102870</wp:posOffset>
              </wp:positionV>
              <wp:extent cx="763270" cy="870585"/>
              <wp:effectExtent l="0" t="0" r="0" b="5715"/>
              <wp:wrapNone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3270" cy="8705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812B7" w14:textId="77777777" w:rsidR="004552A2" w:rsidRDefault="004552A2" w:rsidP="000E306C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0DB1B768" wp14:editId="75D5CA07">
                                <wp:extent cx="571500" cy="660400"/>
                                <wp:effectExtent l="0" t="0" r="0" b="6350"/>
                                <wp:docPr id="6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71500" cy="660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70C556" id="_x0000_s1031" type="#_x0000_t202" style="position:absolute;left:0;text-align:left;margin-left:-48.6pt;margin-top:-8.1pt;width:60.1pt;height:68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" filled="f" stroked="f">
              <v:textbox>
                <w:txbxContent>
                  <w:p w14:paraId="1F6812B7" w14:textId="77777777" w:rsidR="004552A2" w:rsidRDefault="004552A2" w:rsidP="000E306C">
                    <w:r>
                      <w:rPr>
                        <w:noProof/>
                        <w:lang w:eastAsia="de-DE"/>
                      </w:rPr>
                      <w:drawing>
                        <wp:inline distT="0" distB="0" distL="0" distR="0" wp14:anchorId="0DB1B768" wp14:editId="75D5CA07">
                          <wp:extent cx="571500" cy="660400"/>
                          <wp:effectExtent l="0" t="0" r="0" b="6350"/>
                          <wp:docPr id="6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71500" cy="660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552A2" w:rsidRPr="00177410">
      <w:rPr>
        <w:rFonts w:ascii="Segoe UI" w:hAnsi="Segoe UI" w:cs="Segoe UI"/>
        <w:sz w:val="14"/>
        <w:szCs w:val="14"/>
      </w:rPr>
      <w:t xml:space="preserve">Gläubiger-ID: </w:t>
    </w:r>
    <w:r w:rsidR="004552A2" w:rsidRPr="00177410">
      <w:rPr>
        <w:rFonts w:ascii="Segoe UI" w:hAnsi="Segoe UI" w:cs="Segoe UI"/>
        <w:sz w:val="14"/>
        <w:szCs w:val="14"/>
      </w:rPr>
      <w:tab/>
      <w:t>DE90KVG00000038992</w:t>
    </w:r>
    <w:r w:rsidR="004552A2">
      <w:rPr>
        <w:rFonts w:ascii="Segoe UI" w:hAnsi="Segoe UI" w:cs="Segoe UI"/>
        <w:sz w:val="14"/>
        <w:szCs w:val="14"/>
      </w:rPr>
      <w:br/>
    </w:r>
    <w:r w:rsidR="004552A2" w:rsidRPr="00177410">
      <w:rPr>
        <w:rFonts w:ascii="Segoe UI" w:hAnsi="Segoe UI" w:cs="Segoe UI"/>
        <w:sz w:val="14"/>
        <w:szCs w:val="14"/>
      </w:rPr>
      <w:t xml:space="preserve">Sparkasse </w:t>
    </w:r>
    <w:r w:rsidR="004552A2" w:rsidRPr="005835BF">
      <w:rPr>
        <w:rFonts w:ascii="Segoe UI" w:hAnsi="Segoe UI" w:cs="Segoe UI"/>
        <w:sz w:val="14"/>
        <w:szCs w:val="14"/>
      </w:rPr>
      <w:t>GER</w:t>
    </w:r>
    <w:r w:rsidR="004552A2" w:rsidRPr="00177410">
      <w:rPr>
        <w:rFonts w:ascii="Segoe UI" w:hAnsi="Segoe UI" w:cs="Segoe UI"/>
        <w:sz w:val="14"/>
        <w:szCs w:val="14"/>
      </w:rPr>
      <w:t xml:space="preserve">-Kandel </w:t>
    </w:r>
    <w:r w:rsidR="004552A2" w:rsidRPr="00177410">
      <w:rPr>
        <w:rFonts w:ascii="Segoe UI" w:hAnsi="Segoe UI" w:cs="Segoe UI"/>
        <w:sz w:val="14"/>
        <w:szCs w:val="14"/>
      </w:rPr>
      <w:tab/>
      <w:t>IBAN: DE8</w:t>
    </w:r>
    <w:r w:rsidR="00924741">
      <w:rPr>
        <w:rFonts w:ascii="Segoe UI" w:hAnsi="Segoe UI" w:cs="Segoe UI"/>
        <w:sz w:val="14"/>
        <w:szCs w:val="14"/>
      </w:rPr>
      <w:t>4</w:t>
    </w:r>
    <w:r w:rsidR="004552A2" w:rsidRPr="00177410">
      <w:rPr>
        <w:rFonts w:ascii="Segoe UI" w:hAnsi="Segoe UI" w:cs="Segoe UI"/>
        <w:sz w:val="14"/>
        <w:szCs w:val="14"/>
      </w:rPr>
      <w:t xml:space="preserve"> 5485 </w:t>
    </w:r>
    <w:r w:rsidR="00924741">
      <w:rPr>
        <w:rFonts w:ascii="Segoe UI" w:hAnsi="Segoe UI" w:cs="Segoe UI"/>
        <w:sz w:val="14"/>
        <w:szCs w:val="14"/>
      </w:rPr>
      <w:t>001</w:t>
    </w:r>
    <w:r w:rsidR="004552A2" w:rsidRPr="00177410">
      <w:rPr>
        <w:rFonts w:ascii="Segoe UI" w:hAnsi="Segoe UI" w:cs="Segoe UI"/>
        <w:sz w:val="14"/>
        <w:szCs w:val="14"/>
      </w:rPr>
      <w:t xml:space="preserve">0 0020 0001 47 </w:t>
    </w:r>
    <w:r w:rsidR="004552A2" w:rsidRPr="00177410">
      <w:rPr>
        <w:rFonts w:ascii="Segoe UI" w:hAnsi="Segoe UI" w:cs="Segoe UI"/>
        <w:sz w:val="14"/>
        <w:szCs w:val="14"/>
      </w:rPr>
      <w:tab/>
      <w:t xml:space="preserve">SWIFT-BIC: </w:t>
    </w:r>
    <w:r w:rsidR="00924741">
      <w:rPr>
        <w:rFonts w:ascii="Segoe UI" w:hAnsi="Segoe UI" w:cs="Segoe UI"/>
        <w:sz w:val="14"/>
        <w:szCs w:val="14"/>
      </w:rPr>
      <w:t>SOLADES1SUW</w:t>
    </w:r>
    <w:r w:rsidR="004552A2">
      <w:rPr>
        <w:rFonts w:ascii="Segoe UI" w:hAnsi="Segoe UI" w:cs="Segoe UI"/>
        <w:sz w:val="14"/>
        <w:szCs w:val="14"/>
      </w:rPr>
      <w:br/>
    </w:r>
    <w:r w:rsidR="004552A2" w:rsidRPr="00177410">
      <w:rPr>
        <w:rFonts w:ascii="Segoe UI" w:hAnsi="Segoe UI" w:cs="Segoe UI"/>
        <w:sz w:val="14"/>
        <w:szCs w:val="14"/>
      </w:rPr>
      <w:t xml:space="preserve">VR-Bank Südpfalz </w:t>
    </w:r>
    <w:r w:rsidR="004552A2" w:rsidRPr="00177410">
      <w:rPr>
        <w:rFonts w:ascii="Segoe UI" w:hAnsi="Segoe UI" w:cs="Segoe UI"/>
        <w:sz w:val="14"/>
        <w:szCs w:val="14"/>
      </w:rPr>
      <w:tab/>
      <w:t>IBAN: DE93 5486 2500 0001 0700 10</w:t>
    </w:r>
    <w:r w:rsidR="004552A2">
      <w:rPr>
        <w:rFonts w:ascii="Segoe UI" w:hAnsi="Segoe UI" w:cs="Segoe UI"/>
        <w:sz w:val="14"/>
        <w:szCs w:val="14"/>
      </w:rPr>
      <w:tab/>
    </w:r>
    <w:r w:rsidR="004552A2" w:rsidRPr="00177410">
      <w:rPr>
        <w:rFonts w:ascii="Segoe UI" w:hAnsi="Segoe UI" w:cs="Segoe UI"/>
        <w:sz w:val="14"/>
        <w:szCs w:val="14"/>
      </w:rPr>
      <w:t>SWIFT-BIC: GENODE61SUW</w:t>
    </w:r>
    <w:r w:rsidR="004552A2">
      <w:rPr>
        <w:rFonts w:ascii="Segoe UI" w:hAnsi="Segoe UI" w:cs="Segoe UI"/>
        <w:sz w:val="14"/>
        <w:szCs w:val="14"/>
      </w:rPr>
      <w:br/>
    </w:r>
    <w:r w:rsidR="004552A2" w:rsidRPr="00177410">
      <w:rPr>
        <w:rFonts w:ascii="Segoe UI" w:hAnsi="Segoe UI" w:cs="Segoe UI"/>
        <w:sz w:val="14"/>
        <w:szCs w:val="14"/>
      </w:rPr>
      <w:t>Postgiroamt Ludwigshafen</w:t>
    </w:r>
    <w:r w:rsidR="004552A2" w:rsidRPr="00177410">
      <w:rPr>
        <w:rFonts w:ascii="Segoe UI" w:hAnsi="Segoe UI" w:cs="Segoe UI"/>
        <w:sz w:val="14"/>
        <w:szCs w:val="14"/>
      </w:rPr>
      <w:tab/>
      <w:t>IBAN: DE60 5451 0067 0005 4306 73</w:t>
    </w:r>
    <w:r w:rsidR="004552A2" w:rsidRPr="00177410">
      <w:rPr>
        <w:rFonts w:ascii="Segoe UI" w:hAnsi="Segoe UI" w:cs="Segoe UI"/>
        <w:sz w:val="14"/>
        <w:szCs w:val="14"/>
      </w:rPr>
      <w:tab/>
      <w:t>SWIFT-BIC: PBNKDEFFXXX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FB23F" w14:textId="77777777" w:rsidR="002C6A0A" w:rsidRDefault="002C6A0A">
      <w:r>
        <w:separator/>
      </w:r>
    </w:p>
  </w:footnote>
  <w:footnote w:type="continuationSeparator" w:id="0">
    <w:p w14:paraId="73BC278C" w14:textId="77777777" w:rsidR="002C6A0A" w:rsidRDefault="002C6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0E394" w14:textId="77777777" w:rsidR="00924741" w:rsidRDefault="0092474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58E91" w14:textId="77777777" w:rsidR="004552A2" w:rsidRDefault="002232C3" w:rsidP="005332E3">
    <w:pPr>
      <w:pStyle w:val="Kopfzeile"/>
      <w:jc w:val="center"/>
    </w:pPr>
    <w:r>
      <w:fldChar w:fldCharType="begin"/>
    </w:r>
    <w:r w:rsidR="004552A2">
      <w:instrText xml:space="preserve"> PAGE   \* MERGEFORMAT </w:instrText>
    </w:r>
    <w:r>
      <w:fldChar w:fldCharType="separate"/>
    </w:r>
    <w:r w:rsidR="00833E18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71D1D" w14:textId="77777777" w:rsidR="004552A2" w:rsidRDefault="001075BC">
    <w:pPr>
      <w:pStyle w:val="Kopfzeile"/>
    </w:pPr>
    <w:r>
      <w:rPr>
        <w:noProof/>
        <w:lang w:eastAsia="de-DE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7A885062" wp14:editId="5A80A9A0">
              <wp:simplePos x="0" y="0"/>
              <wp:positionH relativeFrom="page">
                <wp:posOffset>180340</wp:posOffset>
              </wp:positionH>
              <wp:positionV relativeFrom="page">
                <wp:posOffset>3564254</wp:posOffset>
              </wp:positionV>
              <wp:extent cx="107950" cy="0"/>
              <wp:effectExtent l="0" t="0" r="25400" b="19050"/>
              <wp:wrapNone/>
              <wp:docPr id="5" name="AutoShap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AE4F0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5" o:spid="_x0000_s1026" type="#_x0000_t32" style="position:absolute;margin-left:14.2pt;margin-top:280.65pt;width:8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" strokecolor="gray"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4F839DE" wp14:editId="11D0ABDB">
              <wp:simplePos x="0" y="0"/>
              <wp:positionH relativeFrom="page">
                <wp:posOffset>180340</wp:posOffset>
              </wp:positionH>
              <wp:positionV relativeFrom="page">
                <wp:posOffset>7129144</wp:posOffset>
              </wp:positionV>
              <wp:extent cx="107950" cy="0"/>
              <wp:effectExtent l="0" t="0" r="25400" b="19050"/>
              <wp:wrapNone/>
              <wp:docPr id="4" name="AutoShap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F25B7D" id="AutoShape 34" o:spid="_x0000_s1026" type="#_x0000_t32" style="position:absolute;margin-left:14.2pt;margin-top:561.35pt;width:8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" strokecolor="gray"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D5D9880" wp14:editId="5AB012DB">
              <wp:simplePos x="0" y="0"/>
              <wp:positionH relativeFrom="page">
                <wp:posOffset>180340</wp:posOffset>
              </wp:positionH>
              <wp:positionV relativeFrom="page">
                <wp:posOffset>5346699</wp:posOffset>
              </wp:positionV>
              <wp:extent cx="179705" cy="0"/>
              <wp:effectExtent l="0" t="0" r="10795" b="19050"/>
              <wp:wrapNone/>
              <wp:docPr id="2" name="AutoShap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204CAD" id="AutoShape 33" o:spid="_x0000_s1026" type="#_x0000_t32" style="position:absolute;margin-left:14.2pt;margin-top:421pt;width:14.1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" strokecolor="gray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952FE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49C47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F88C3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DA21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69A11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4C44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A4D1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FA2B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6273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82EC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573151"/>
    <w:multiLevelType w:val="hybridMultilevel"/>
    <w:tmpl w:val="1D7434A0"/>
    <w:lvl w:ilvl="0" w:tplc="7D52280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7A6BB2"/>
    <w:multiLevelType w:val="hybridMultilevel"/>
    <w:tmpl w:val="27BA7F56"/>
    <w:lvl w:ilvl="0" w:tplc="E7BEF0E6"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7AD"/>
    <w:rsid w:val="000025B5"/>
    <w:rsid w:val="0001042C"/>
    <w:rsid w:val="00012055"/>
    <w:rsid w:val="00026EFD"/>
    <w:rsid w:val="00041B9A"/>
    <w:rsid w:val="000562DC"/>
    <w:rsid w:val="0006591B"/>
    <w:rsid w:val="00076446"/>
    <w:rsid w:val="00086896"/>
    <w:rsid w:val="000D6E69"/>
    <w:rsid w:val="000E306C"/>
    <w:rsid w:val="000E4013"/>
    <w:rsid w:val="000F1920"/>
    <w:rsid w:val="001075BC"/>
    <w:rsid w:val="001148B9"/>
    <w:rsid w:val="00120018"/>
    <w:rsid w:val="001342B7"/>
    <w:rsid w:val="001429C9"/>
    <w:rsid w:val="00143539"/>
    <w:rsid w:val="00143D75"/>
    <w:rsid w:val="00157226"/>
    <w:rsid w:val="00165A71"/>
    <w:rsid w:val="001958C6"/>
    <w:rsid w:val="0019741C"/>
    <w:rsid w:val="001A5929"/>
    <w:rsid w:val="001D0D3F"/>
    <w:rsid w:val="001D3FF0"/>
    <w:rsid w:val="001F0C30"/>
    <w:rsid w:val="00205AB9"/>
    <w:rsid w:val="00206C14"/>
    <w:rsid w:val="00214558"/>
    <w:rsid w:val="002232C3"/>
    <w:rsid w:val="00255090"/>
    <w:rsid w:val="00256840"/>
    <w:rsid w:val="00263D9E"/>
    <w:rsid w:val="00267C68"/>
    <w:rsid w:val="0028183A"/>
    <w:rsid w:val="002A0B2F"/>
    <w:rsid w:val="002A6576"/>
    <w:rsid w:val="002C1FE9"/>
    <w:rsid w:val="002C49D9"/>
    <w:rsid w:val="002C6A0A"/>
    <w:rsid w:val="002D395A"/>
    <w:rsid w:val="002E219A"/>
    <w:rsid w:val="002E7794"/>
    <w:rsid w:val="002F21E3"/>
    <w:rsid w:val="00301171"/>
    <w:rsid w:val="00311AC5"/>
    <w:rsid w:val="003158E1"/>
    <w:rsid w:val="0032202C"/>
    <w:rsid w:val="00344B36"/>
    <w:rsid w:val="00382F23"/>
    <w:rsid w:val="003C1EA4"/>
    <w:rsid w:val="003C327D"/>
    <w:rsid w:val="003C5296"/>
    <w:rsid w:val="003D54BB"/>
    <w:rsid w:val="003E133A"/>
    <w:rsid w:val="003E4F88"/>
    <w:rsid w:val="003F47CB"/>
    <w:rsid w:val="00402BF1"/>
    <w:rsid w:val="00404044"/>
    <w:rsid w:val="00420B00"/>
    <w:rsid w:val="0042204E"/>
    <w:rsid w:val="00425CB4"/>
    <w:rsid w:val="00426C09"/>
    <w:rsid w:val="00433F02"/>
    <w:rsid w:val="00437BA8"/>
    <w:rsid w:val="00442C57"/>
    <w:rsid w:val="00453BB9"/>
    <w:rsid w:val="004552A2"/>
    <w:rsid w:val="00460493"/>
    <w:rsid w:val="004624A3"/>
    <w:rsid w:val="00466855"/>
    <w:rsid w:val="004A20B2"/>
    <w:rsid w:val="004C7EB1"/>
    <w:rsid w:val="004D78EF"/>
    <w:rsid w:val="00500C67"/>
    <w:rsid w:val="00501FE9"/>
    <w:rsid w:val="00522B59"/>
    <w:rsid w:val="005332E3"/>
    <w:rsid w:val="00535623"/>
    <w:rsid w:val="0054604F"/>
    <w:rsid w:val="00561D46"/>
    <w:rsid w:val="00582259"/>
    <w:rsid w:val="005872C0"/>
    <w:rsid w:val="005A1756"/>
    <w:rsid w:val="005A6546"/>
    <w:rsid w:val="005B6C3E"/>
    <w:rsid w:val="005C0ECA"/>
    <w:rsid w:val="006266B8"/>
    <w:rsid w:val="00630FB9"/>
    <w:rsid w:val="00636B82"/>
    <w:rsid w:val="00641FCA"/>
    <w:rsid w:val="00643F44"/>
    <w:rsid w:val="00646DAA"/>
    <w:rsid w:val="006506FA"/>
    <w:rsid w:val="00655D66"/>
    <w:rsid w:val="00660430"/>
    <w:rsid w:val="0068662E"/>
    <w:rsid w:val="006972BE"/>
    <w:rsid w:val="006A6C7C"/>
    <w:rsid w:val="006A6EE7"/>
    <w:rsid w:val="006D629A"/>
    <w:rsid w:val="006F05FB"/>
    <w:rsid w:val="006F3AAF"/>
    <w:rsid w:val="0073275B"/>
    <w:rsid w:val="00735D46"/>
    <w:rsid w:val="00744D24"/>
    <w:rsid w:val="00747DB7"/>
    <w:rsid w:val="007676CD"/>
    <w:rsid w:val="007736F2"/>
    <w:rsid w:val="00781916"/>
    <w:rsid w:val="00787A6E"/>
    <w:rsid w:val="007E3D15"/>
    <w:rsid w:val="00802982"/>
    <w:rsid w:val="008054EE"/>
    <w:rsid w:val="008120AF"/>
    <w:rsid w:val="008130D7"/>
    <w:rsid w:val="00813321"/>
    <w:rsid w:val="00820718"/>
    <w:rsid w:val="00821835"/>
    <w:rsid w:val="00822025"/>
    <w:rsid w:val="00833E18"/>
    <w:rsid w:val="0087220B"/>
    <w:rsid w:val="00882EFB"/>
    <w:rsid w:val="00897EC3"/>
    <w:rsid w:val="008A4400"/>
    <w:rsid w:val="008C088C"/>
    <w:rsid w:val="008C3583"/>
    <w:rsid w:val="008D57AD"/>
    <w:rsid w:val="008D6CF3"/>
    <w:rsid w:val="008E2523"/>
    <w:rsid w:val="00903E98"/>
    <w:rsid w:val="00906A22"/>
    <w:rsid w:val="00915557"/>
    <w:rsid w:val="00924741"/>
    <w:rsid w:val="009357C1"/>
    <w:rsid w:val="00965EDC"/>
    <w:rsid w:val="00967844"/>
    <w:rsid w:val="00970FEB"/>
    <w:rsid w:val="009775B0"/>
    <w:rsid w:val="00980B36"/>
    <w:rsid w:val="009B1650"/>
    <w:rsid w:val="009B2668"/>
    <w:rsid w:val="009D22F7"/>
    <w:rsid w:val="009D2DA9"/>
    <w:rsid w:val="009F02BB"/>
    <w:rsid w:val="009F517B"/>
    <w:rsid w:val="009F67A3"/>
    <w:rsid w:val="00A01A27"/>
    <w:rsid w:val="00A22B9C"/>
    <w:rsid w:val="00A26EE7"/>
    <w:rsid w:val="00A31F60"/>
    <w:rsid w:val="00A3597C"/>
    <w:rsid w:val="00A41099"/>
    <w:rsid w:val="00A85599"/>
    <w:rsid w:val="00AA2BE4"/>
    <w:rsid w:val="00AC67B6"/>
    <w:rsid w:val="00AD0BF6"/>
    <w:rsid w:val="00AE3887"/>
    <w:rsid w:val="00AF4993"/>
    <w:rsid w:val="00B04BCA"/>
    <w:rsid w:val="00B04EFF"/>
    <w:rsid w:val="00B161AC"/>
    <w:rsid w:val="00B31E80"/>
    <w:rsid w:val="00B46317"/>
    <w:rsid w:val="00B55FF2"/>
    <w:rsid w:val="00B56B1A"/>
    <w:rsid w:val="00B66053"/>
    <w:rsid w:val="00B677CE"/>
    <w:rsid w:val="00B818E1"/>
    <w:rsid w:val="00B9190B"/>
    <w:rsid w:val="00BD295F"/>
    <w:rsid w:val="00BD5E67"/>
    <w:rsid w:val="00BE5163"/>
    <w:rsid w:val="00BF6526"/>
    <w:rsid w:val="00BF7DCC"/>
    <w:rsid w:val="00C00116"/>
    <w:rsid w:val="00C0645E"/>
    <w:rsid w:val="00C378CB"/>
    <w:rsid w:val="00C405A2"/>
    <w:rsid w:val="00C66FC7"/>
    <w:rsid w:val="00C73A5D"/>
    <w:rsid w:val="00C75F4F"/>
    <w:rsid w:val="00C76397"/>
    <w:rsid w:val="00C765D1"/>
    <w:rsid w:val="00C8143C"/>
    <w:rsid w:val="00C91BFB"/>
    <w:rsid w:val="00C93F30"/>
    <w:rsid w:val="00C97431"/>
    <w:rsid w:val="00C97FC5"/>
    <w:rsid w:val="00CA6514"/>
    <w:rsid w:val="00CD2AC8"/>
    <w:rsid w:val="00CD710C"/>
    <w:rsid w:val="00CE3F49"/>
    <w:rsid w:val="00D239C3"/>
    <w:rsid w:val="00D31D37"/>
    <w:rsid w:val="00D3721A"/>
    <w:rsid w:val="00D50F5D"/>
    <w:rsid w:val="00D57098"/>
    <w:rsid w:val="00D71072"/>
    <w:rsid w:val="00D9227D"/>
    <w:rsid w:val="00DA669C"/>
    <w:rsid w:val="00DB19D5"/>
    <w:rsid w:val="00DB1B89"/>
    <w:rsid w:val="00DC2371"/>
    <w:rsid w:val="00DC6086"/>
    <w:rsid w:val="00DC70F6"/>
    <w:rsid w:val="00DC7529"/>
    <w:rsid w:val="00DD02EF"/>
    <w:rsid w:val="00DF20B1"/>
    <w:rsid w:val="00DF3949"/>
    <w:rsid w:val="00E00A62"/>
    <w:rsid w:val="00E24871"/>
    <w:rsid w:val="00E41886"/>
    <w:rsid w:val="00E543BD"/>
    <w:rsid w:val="00E70FDD"/>
    <w:rsid w:val="00E82B8D"/>
    <w:rsid w:val="00EC04CD"/>
    <w:rsid w:val="00ED0D8A"/>
    <w:rsid w:val="00EE0EFD"/>
    <w:rsid w:val="00F11644"/>
    <w:rsid w:val="00F11DD9"/>
    <w:rsid w:val="00F25247"/>
    <w:rsid w:val="00F3143A"/>
    <w:rsid w:val="00F41744"/>
    <w:rsid w:val="00F42543"/>
    <w:rsid w:val="00F51310"/>
    <w:rsid w:val="00F700BC"/>
    <w:rsid w:val="00F829E1"/>
    <w:rsid w:val="00F82A33"/>
    <w:rsid w:val="00F84FAB"/>
    <w:rsid w:val="00F96306"/>
    <w:rsid w:val="00FA6CF6"/>
    <w:rsid w:val="00FD0560"/>
    <w:rsid w:val="00FE6E6A"/>
    <w:rsid w:val="00FF7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26EB0BA"/>
  <w15:docId w15:val="{CA7E6F12-2FF8-436A-B2CC-9F54822D6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D710C"/>
    <w:pPr>
      <w:spacing w:after="200" w:line="276" w:lineRule="auto"/>
    </w:pPr>
    <w:rPr>
      <w:sz w:val="22"/>
      <w:szCs w:val="22"/>
      <w:lang w:eastAsia="en-US"/>
    </w:rPr>
  </w:style>
  <w:style w:type="paragraph" w:styleId="berschrift2">
    <w:name w:val="heading 2"/>
    <w:basedOn w:val="Standard"/>
    <w:next w:val="Standard"/>
    <w:link w:val="berschrift2Zchn"/>
    <w:qFormat/>
    <w:rsid w:val="00DC7529"/>
    <w:pPr>
      <w:keepNext/>
      <w:tabs>
        <w:tab w:val="left" w:pos="5529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Arial" w:eastAsia="Times New Roman" w:hAnsi="Arial"/>
      <w:b/>
      <w:bCs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1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1FE9"/>
    <w:rPr>
      <w:rFonts w:ascii="Tahoma" w:hAnsi="Tahoma" w:cs="Tahoma"/>
      <w:sz w:val="16"/>
      <w:szCs w:val="16"/>
    </w:rPr>
  </w:style>
  <w:style w:type="character" w:customStyle="1" w:styleId="LKGERName">
    <w:name w:val="LKGER_Name"/>
    <w:basedOn w:val="Absatz-Standardschriftart"/>
    <w:rsid w:val="00501FE9"/>
    <w:rPr>
      <w:rFonts w:ascii="Century Gothic" w:hAnsi="Century Gothic"/>
      <w:b/>
      <w:caps/>
      <w:color w:val="00699B"/>
      <w:spacing w:val="14"/>
      <w:sz w:val="16"/>
    </w:rPr>
  </w:style>
  <w:style w:type="paragraph" w:customStyle="1" w:styleId="LKGERText">
    <w:name w:val="LKGER_Text"/>
    <w:basedOn w:val="Standard"/>
    <w:link w:val="LKGERTextZchn"/>
    <w:rsid w:val="00501FE9"/>
    <w:pPr>
      <w:tabs>
        <w:tab w:val="left" w:pos="1620"/>
      </w:tabs>
      <w:spacing w:after="0" w:line="240" w:lineRule="auto"/>
    </w:pPr>
    <w:rPr>
      <w:rFonts w:ascii="Century Gothic" w:eastAsia="Times New Roman" w:hAnsi="Century Gothic"/>
      <w:sz w:val="16"/>
      <w:lang w:val="en-US"/>
    </w:rPr>
  </w:style>
  <w:style w:type="character" w:styleId="Hyperlink">
    <w:name w:val="Hyperlink"/>
    <w:basedOn w:val="Absatz-Standardschriftart"/>
    <w:uiPriority w:val="99"/>
    <w:unhideWhenUsed/>
    <w:rsid w:val="009775B0"/>
    <w:rPr>
      <w:color w:val="0000FF"/>
      <w:u w:val="single"/>
    </w:rPr>
  </w:style>
  <w:style w:type="paragraph" w:styleId="Kopfzeile">
    <w:name w:val="header"/>
    <w:basedOn w:val="Standard"/>
    <w:rsid w:val="00DF20B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DF20B1"/>
    <w:pPr>
      <w:tabs>
        <w:tab w:val="center" w:pos="4536"/>
        <w:tab w:val="right" w:pos="9072"/>
      </w:tabs>
    </w:pPr>
  </w:style>
  <w:style w:type="character" w:customStyle="1" w:styleId="LKGERTextZchn">
    <w:name w:val="LKGER_Text Zchn"/>
    <w:basedOn w:val="Absatz-Standardschriftart"/>
    <w:link w:val="LKGERText"/>
    <w:rsid w:val="00DF20B1"/>
    <w:rPr>
      <w:rFonts w:ascii="Century Gothic" w:hAnsi="Century Gothic"/>
      <w:sz w:val="16"/>
      <w:szCs w:val="22"/>
      <w:lang w:val="en-US" w:eastAsia="en-US" w:bidi="ar-SA"/>
    </w:rPr>
  </w:style>
  <w:style w:type="character" w:customStyle="1" w:styleId="LKGERBrief">
    <w:name w:val="LKGER_Brief"/>
    <w:basedOn w:val="LKGERName"/>
    <w:rsid w:val="007736F2"/>
    <w:rPr>
      <w:rFonts w:ascii="Arial" w:hAnsi="Arial"/>
      <w:b/>
      <w:caps/>
      <w:dstrike w:val="0"/>
      <w:color w:val="auto"/>
      <w:spacing w:val="0"/>
      <w:kern w:val="0"/>
      <w:sz w:val="20"/>
      <w:vertAlign w:val="baseline"/>
    </w:rPr>
  </w:style>
  <w:style w:type="character" w:customStyle="1" w:styleId="FuzeileZchn">
    <w:name w:val="Fußzeile Zchn"/>
    <w:basedOn w:val="Absatz-Standardschriftart"/>
    <w:link w:val="Fuzeile"/>
    <w:uiPriority w:val="99"/>
    <w:rsid w:val="000E306C"/>
    <w:rPr>
      <w:sz w:val="22"/>
      <w:szCs w:val="22"/>
      <w:lang w:eastAsia="en-US"/>
    </w:rPr>
  </w:style>
  <w:style w:type="character" w:customStyle="1" w:styleId="berschrift2Zchn">
    <w:name w:val="Überschrift 2 Zchn"/>
    <w:basedOn w:val="Absatz-Standardschriftart"/>
    <w:link w:val="berschrift2"/>
    <w:rsid w:val="00DC7529"/>
    <w:rPr>
      <w:rFonts w:ascii="Arial" w:eastAsia="Times New Roman" w:hAnsi="Arial"/>
      <w:b/>
      <w:bCs/>
    </w:rPr>
  </w:style>
  <w:style w:type="paragraph" w:styleId="Listenabsatz">
    <w:name w:val="List Paragraph"/>
    <w:basedOn w:val="Standard"/>
    <w:uiPriority w:val="34"/>
    <w:qFormat/>
    <w:rsid w:val="00DB19D5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Arial" w:eastAsia="Times New Roman" w:hAnsi="Arial"/>
      <w:spacing w:val="-5"/>
      <w:sz w:val="20"/>
      <w:szCs w:val="20"/>
      <w:lang w:eastAsia="de-DE"/>
    </w:rPr>
  </w:style>
  <w:style w:type="paragraph" w:styleId="KeinLeerraum">
    <w:name w:val="No Spacing"/>
    <w:uiPriority w:val="1"/>
    <w:qFormat/>
    <w:rsid w:val="00535623"/>
    <w:rPr>
      <w:sz w:val="22"/>
      <w:szCs w:val="22"/>
      <w:lang w:eastAsia="en-US"/>
    </w:rPr>
  </w:style>
  <w:style w:type="paragraph" w:styleId="NurText">
    <w:name w:val="Plain Text"/>
    <w:basedOn w:val="Standard"/>
    <w:link w:val="NurTextZchn"/>
    <w:uiPriority w:val="99"/>
    <w:semiHidden/>
    <w:unhideWhenUsed/>
    <w:rsid w:val="004552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4552A2"/>
    <w:rPr>
      <w:rFonts w:ascii="Consolas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kreis-germersheim.de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kreis-germersheim.d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.vocke@kreis-germersheim.d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kreis-germersheim.de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c.vocke@kreis-germersheim.de" TargetMode="Externa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0.jpeg"/><Relationship Id="rId1" Type="http://schemas.openxmlformats.org/officeDocument/2006/relationships/image" Target="media/image2.jpeg"/><Relationship Id="rId4" Type="http://schemas.openxmlformats.org/officeDocument/2006/relationships/image" Target="media/image3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orlagen\Office\Kopfbog_neu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68177-7A5E-446F-A654-1C9CDD105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Kopfbog_neu.dot</Template>
  <TotalTime>0</TotalTime>
  <Pages>2</Pages>
  <Words>370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MFMK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Becky, Madeleine</dc:creator>
  <cp:lastModifiedBy>Vocke Claudia</cp:lastModifiedBy>
  <cp:revision>2</cp:revision>
  <cp:lastPrinted>2026-06-16T11:56:00Z</cp:lastPrinted>
  <dcterms:created xsi:type="dcterms:W3CDTF">2026-06-16T11:57:00Z</dcterms:created>
  <dcterms:modified xsi:type="dcterms:W3CDTF">2026-06-16T11:57:00Z</dcterms:modified>
</cp:coreProperties>
</file>